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033" w:rsidRPr="00BB39C9" w:rsidRDefault="009D4FB0" w:rsidP="00DE08AE">
      <w:pPr>
        <w:spacing w:line="360" w:lineRule="exact"/>
        <w:jc w:val="center"/>
        <w:rPr>
          <w:rFonts w:ascii="HGP創英角ｺﾞｼｯｸUB" w:eastAsia="HGP創英角ｺﾞｼｯｸUB" w:hAnsi="HGP創英角ｺﾞｼｯｸUB"/>
          <w:color w:val="FF9900"/>
          <w:sz w:val="32"/>
        </w:rPr>
      </w:pPr>
      <w:r>
        <w:rPr>
          <w:noProof/>
        </w:rPr>
        <w:pict>
          <v:shape id="_x0000_s1027" type="#_x0000_t75" style="position:absolute;left:0;text-align:left;margin-left:471.5pt;margin-top:-2.55pt;width:62.7pt;height:58pt;z-index:251659264;mso-position-horizontal-relative:text;mso-position-vertical-relative:text;mso-width-relative:page;mso-height-relative:page">
            <v:imagedata r:id="rId8" o:title="伊豆大島GP ロゴ"/>
          </v:shape>
        </w:pict>
      </w:r>
      <w:r w:rsidR="00F50033" w:rsidRPr="00BB39C9">
        <w:rPr>
          <w:rFonts w:ascii="HGP創英角ｺﾞｼｯｸUB" w:eastAsia="HGP創英角ｺﾞｼｯｸUB" w:hAnsi="HGP創英角ｺﾞｼｯｸUB" w:hint="eastAsia"/>
          <w:color w:val="FF9900"/>
          <w:sz w:val="32"/>
        </w:rPr>
        <w:t>第19回地震火山こどもサマースクールin 伊豆大島</w:t>
      </w:r>
    </w:p>
    <w:p w:rsidR="00F50033" w:rsidRPr="00F21850" w:rsidRDefault="00560CD1" w:rsidP="00BE192C">
      <w:pPr>
        <w:spacing w:beforeLines="20" w:before="74"/>
        <w:rPr>
          <w:rFonts w:asciiTheme="minorEastAsia" w:eastAsiaTheme="minorEastAsia" w:hAnsiTheme="minorEastAsia"/>
        </w:rPr>
      </w:pPr>
      <w:r w:rsidRPr="00F21850">
        <w:rPr>
          <w:rFonts w:asciiTheme="minorEastAsia" w:eastAsiaTheme="minorEastAsia" w:hAnsiTheme="minorEastAsia" w:hint="eastAsia"/>
        </w:rPr>
        <w:t>〇</w:t>
      </w:r>
      <w:r w:rsidR="00F50033" w:rsidRPr="00F21850">
        <w:rPr>
          <w:rFonts w:asciiTheme="minorEastAsia" w:eastAsiaTheme="minorEastAsia" w:hAnsiTheme="minorEastAsia" w:hint="eastAsia"/>
        </w:rPr>
        <w:t>当日の持ち物チェック表</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531"/>
        <w:gridCol w:w="6096"/>
      </w:tblGrid>
      <w:tr w:rsidR="00F50033" w:rsidRPr="00F50033" w:rsidTr="00CF1D2A">
        <w:tc>
          <w:tcPr>
            <w:tcW w:w="4531" w:type="dxa"/>
          </w:tcPr>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□参加決定通知書</w:t>
            </w:r>
          </w:p>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□当日までの課題（申し込み後、参加者に別途連絡）</w:t>
            </w:r>
          </w:p>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□参加費2,000円</w:t>
            </w:r>
          </w:p>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□筆記用具</w:t>
            </w:r>
          </w:p>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□動きやすい服装</w:t>
            </w:r>
          </w:p>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□歩きやすい靴</w:t>
            </w:r>
          </w:p>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□帽子（必須）</w:t>
            </w:r>
          </w:p>
          <w:p w:rsidR="00F50033" w:rsidRPr="00F50033" w:rsidRDefault="00F50033" w:rsidP="00F50033">
            <w:pPr>
              <w:spacing w:line="300" w:lineRule="exact"/>
              <w:rPr>
                <w:rFonts w:ascii="ＭＳ Ｐゴシック" w:eastAsia="ＭＳ Ｐゴシック" w:hAnsi="ＭＳ Ｐゴシック"/>
                <w:sz w:val="18"/>
              </w:rPr>
            </w:pPr>
            <w:r w:rsidRPr="00F50033">
              <w:rPr>
                <w:rFonts w:ascii="ＭＳ Ｐゴシック" w:eastAsia="ＭＳ Ｐゴシック" w:hAnsi="ＭＳ Ｐゴシック" w:hint="eastAsia"/>
                <w:sz w:val="18"/>
              </w:rPr>
              <w:t>□水筒</w:t>
            </w:r>
          </w:p>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□軍手</w:t>
            </w:r>
          </w:p>
          <w:p w:rsidR="00F50033" w:rsidRPr="00F50033" w:rsidRDefault="00F50033" w:rsidP="00F50033">
            <w:pPr>
              <w:spacing w:line="300" w:lineRule="exact"/>
              <w:rPr>
                <w:rFonts w:ascii="ＭＳ Ｐゴシック" w:eastAsia="ＭＳ Ｐゴシック" w:hAnsi="ＭＳ Ｐゴシック"/>
                <w:sz w:val="18"/>
              </w:rPr>
            </w:pPr>
            <w:r w:rsidRPr="00F50033">
              <w:rPr>
                <w:rFonts w:ascii="ＭＳ Ｐゴシック" w:eastAsia="ＭＳ Ｐゴシック" w:hAnsi="ＭＳ Ｐゴシック" w:hint="eastAsia"/>
                <w:sz w:val="18"/>
              </w:rPr>
              <w:t>□雨具（できれば雨カッパと傘の両方）</w:t>
            </w:r>
          </w:p>
        </w:tc>
        <w:tc>
          <w:tcPr>
            <w:tcW w:w="6096" w:type="dxa"/>
          </w:tcPr>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□ビニール袋（エチケット袋）</w:t>
            </w:r>
          </w:p>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□手荷物を詰められるリュック（野外見学のためのもの）</w:t>
            </w:r>
          </w:p>
          <w:p w:rsidR="00F50033" w:rsidRPr="00F50033" w:rsidRDefault="00F50033" w:rsidP="00F50033">
            <w:pPr>
              <w:spacing w:line="300" w:lineRule="exact"/>
              <w:rPr>
                <w:rFonts w:ascii="ＭＳ Ｐゴシック" w:eastAsia="ＭＳ Ｐゴシック" w:hAnsi="ＭＳ Ｐゴシック"/>
                <w:sz w:val="18"/>
              </w:rPr>
            </w:pPr>
            <w:r w:rsidRPr="00F50033">
              <w:rPr>
                <w:rFonts w:ascii="ＭＳ Ｐゴシック" w:eastAsia="ＭＳ Ｐゴシック" w:hAnsi="ＭＳ Ｐゴシック" w:hint="eastAsia"/>
                <w:sz w:val="18"/>
              </w:rPr>
              <w:t>□ハンカチ</w:t>
            </w:r>
          </w:p>
          <w:p w:rsidR="00F50033" w:rsidRPr="00F50033" w:rsidRDefault="00F50033" w:rsidP="00F50033">
            <w:pPr>
              <w:spacing w:line="300" w:lineRule="exact"/>
              <w:rPr>
                <w:rFonts w:ascii="ＭＳ Ｐゴシック" w:eastAsia="ＭＳ Ｐゴシック" w:hAnsi="ＭＳ Ｐゴシック"/>
                <w:sz w:val="18"/>
              </w:rPr>
            </w:pPr>
            <w:r w:rsidRPr="00F50033">
              <w:rPr>
                <w:rFonts w:ascii="ＭＳ Ｐゴシック" w:eastAsia="ＭＳ Ｐゴシック" w:hAnsi="ＭＳ Ｐゴシック" w:hint="eastAsia"/>
                <w:sz w:val="18"/>
              </w:rPr>
              <w:t>□汗ふき用タオル</w:t>
            </w:r>
          </w:p>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□ティッシュ</w:t>
            </w:r>
          </w:p>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□薬（酔い止めや、普段飲んでいる薬があれば）</w:t>
            </w:r>
          </w:p>
          <w:p w:rsidR="00F50033" w:rsidRPr="00F50033" w:rsidRDefault="00F50033" w:rsidP="00F50033">
            <w:pPr>
              <w:spacing w:line="300" w:lineRule="exact"/>
              <w:rPr>
                <w:rFonts w:ascii="ＭＳ Ｐゴシック" w:eastAsia="ＭＳ Ｐゴシック" w:hAnsi="ＭＳ Ｐゴシック" w:hint="eastAsia"/>
                <w:sz w:val="18"/>
              </w:rPr>
            </w:pPr>
            <w:r w:rsidRPr="00F50033">
              <w:rPr>
                <w:rFonts w:ascii="ＭＳ Ｐゴシック" w:eastAsia="ＭＳ Ｐゴシック" w:hAnsi="ＭＳ Ｐゴシック" w:hint="eastAsia"/>
                <w:sz w:val="18"/>
              </w:rPr>
              <w:t>□保険証コピー（カード式であれば個人用のカード）</w:t>
            </w:r>
          </w:p>
          <w:p w:rsidR="00F50033" w:rsidRDefault="00F50033" w:rsidP="00DE08AE">
            <w:pPr>
              <w:spacing w:line="300" w:lineRule="exact"/>
              <w:rPr>
                <w:rFonts w:ascii="ＭＳ Ｐゴシック" w:eastAsia="ＭＳ Ｐゴシック" w:hAnsi="ＭＳ Ｐゴシック"/>
                <w:sz w:val="18"/>
              </w:rPr>
            </w:pPr>
          </w:p>
          <w:p w:rsidR="00F50033" w:rsidRPr="00F50033" w:rsidRDefault="00F50033" w:rsidP="00DE08AE">
            <w:pPr>
              <w:spacing w:line="300" w:lineRule="exact"/>
              <w:rPr>
                <w:rFonts w:hint="eastAsia"/>
                <w:sz w:val="18"/>
              </w:rPr>
            </w:pPr>
            <w:r w:rsidRPr="00F50033">
              <w:rPr>
                <w:rFonts w:hint="eastAsia"/>
                <w:sz w:val="18"/>
              </w:rPr>
              <w:t>※全てのものに必ず記名してください。</w:t>
            </w:r>
          </w:p>
          <w:p w:rsidR="00F50033" w:rsidRPr="00F50033" w:rsidRDefault="00F50033" w:rsidP="00DE08AE">
            <w:pPr>
              <w:spacing w:line="300" w:lineRule="exact"/>
              <w:rPr>
                <w:rFonts w:hint="eastAsia"/>
              </w:rPr>
            </w:pPr>
            <w:r w:rsidRPr="00F50033">
              <w:rPr>
                <w:rFonts w:hint="eastAsia"/>
                <w:sz w:val="18"/>
              </w:rPr>
              <w:t>※お金、携帯電話、カメラなど貴重品は各自の責任で管理してください。</w:t>
            </w:r>
          </w:p>
        </w:tc>
      </w:tr>
    </w:tbl>
    <w:p w:rsidR="00CF1D2A" w:rsidRDefault="00CF1D2A" w:rsidP="00F21850">
      <w:pPr>
        <w:spacing w:line="240" w:lineRule="exact"/>
      </w:pPr>
    </w:p>
    <w:tbl>
      <w:tblPr>
        <w:tblW w:w="10780" w:type="dxa"/>
        <w:jc w:val="center"/>
        <w:tblBorders>
          <w:top w:val="dashed" w:sz="4" w:space="0" w:color="auto"/>
        </w:tblBorders>
        <w:tblCellMar>
          <w:left w:w="99" w:type="dxa"/>
          <w:right w:w="99" w:type="dxa"/>
        </w:tblCellMar>
        <w:tblLook w:val="0000" w:firstRow="0" w:lastRow="0" w:firstColumn="0" w:lastColumn="0" w:noHBand="0" w:noVBand="0"/>
      </w:tblPr>
      <w:tblGrid>
        <w:gridCol w:w="10780"/>
      </w:tblGrid>
      <w:tr w:rsidR="00CF1D2A" w:rsidTr="006020E5">
        <w:tblPrEx>
          <w:tblCellMar>
            <w:top w:w="0" w:type="dxa"/>
            <w:bottom w:w="0" w:type="dxa"/>
          </w:tblCellMar>
        </w:tblPrEx>
        <w:trPr>
          <w:trHeight w:val="100"/>
          <w:jc w:val="center"/>
        </w:trPr>
        <w:tc>
          <w:tcPr>
            <w:tcW w:w="10780" w:type="dxa"/>
            <w:tcBorders>
              <w:top w:val="dotDash" w:sz="4" w:space="0" w:color="auto"/>
            </w:tcBorders>
          </w:tcPr>
          <w:p w:rsidR="00CF1D2A" w:rsidRDefault="00CF1D2A" w:rsidP="002A2E1F"/>
        </w:tc>
      </w:tr>
    </w:tbl>
    <w:tbl>
      <w:tblPr>
        <w:tblStyle w:val="ab"/>
        <w:tblW w:w="0" w:type="auto"/>
        <w:jc w:val="center"/>
        <w:tblBorders>
          <w:top w:val="none" w:sz="0" w:space="0" w:color="auto"/>
          <w:left w:val="none" w:sz="0" w:space="0" w:color="auto"/>
        </w:tblBorders>
        <w:tblLook w:val="04A0" w:firstRow="1" w:lastRow="0" w:firstColumn="1" w:lastColumn="0" w:noHBand="0" w:noVBand="1"/>
      </w:tblPr>
      <w:tblGrid>
        <w:gridCol w:w="633"/>
        <w:gridCol w:w="636"/>
        <w:gridCol w:w="3393"/>
        <w:gridCol w:w="707"/>
        <w:gridCol w:w="1133"/>
        <w:gridCol w:w="1698"/>
        <w:gridCol w:w="1133"/>
        <w:gridCol w:w="1410"/>
      </w:tblGrid>
      <w:tr w:rsidR="00E2305B" w:rsidRPr="00703440" w:rsidTr="00BB39C9">
        <w:trPr>
          <w:trHeight w:val="624"/>
          <w:jc w:val="center"/>
        </w:trPr>
        <w:tc>
          <w:tcPr>
            <w:tcW w:w="8217" w:type="dxa"/>
            <w:gridSpan w:val="6"/>
            <w:tcBorders>
              <w:bottom w:val="single" w:sz="12" w:space="0" w:color="auto"/>
              <w:right w:val="single" w:sz="12" w:space="0" w:color="auto"/>
            </w:tcBorders>
            <w:vAlign w:val="center"/>
          </w:tcPr>
          <w:p w:rsidR="00E2305B" w:rsidRPr="00703440" w:rsidRDefault="00E2305B" w:rsidP="00A67477">
            <w:pPr>
              <w:topLinePunct/>
              <w:autoSpaceDE w:val="0"/>
              <w:autoSpaceDN w:val="0"/>
              <w:spacing w:line="360" w:lineRule="exact"/>
              <w:rPr>
                <w:rFonts w:ascii="ＭＳ Ｐゴシック" w:eastAsia="ＭＳ Ｐゴシック" w:hAnsi="ＭＳ Ｐゴシック"/>
                <w:sz w:val="16"/>
              </w:rPr>
            </w:pPr>
            <w:r w:rsidRPr="00BF631B">
              <w:rPr>
                <w:rFonts w:ascii="HGP創英角ｺﾞｼｯｸUB" w:eastAsia="HGP創英角ｺﾞｼｯｸUB" w:hAnsi="HGP創英角ｺﾞｼｯｸUB" w:hint="eastAsia"/>
                <w:sz w:val="28"/>
                <w:szCs w:val="28"/>
              </w:rPr>
              <w:t>『火山島　伊豆大島のヒミツ』 参加申込書</w:t>
            </w:r>
            <w:r w:rsidR="00BF631B">
              <w:rPr>
                <w:rFonts w:ascii="HGP創英角ｺﾞｼｯｸUB" w:eastAsia="HGP創英角ｺﾞｼｯｸUB" w:hAnsi="HGP創英角ｺﾞｼｯｸUB" w:hint="eastAsia"/>
                <w:sz w:val="28"/>
              </w:rPr>
              <w:t xml:space="preserve">　</w:t>
            </w:r>
            <w:r w:rsidR="002A2E1F" w:rsidRPr="002A2E1F">
              <w:rPr>
                <w:rFonts w:ascii="HGP創英角ｺﾞｼｯｸUB" w:eastAsia="HGP創英角ｺﾞｼｯｸUB" w:hAnsi="HGP創英角ｺﾞｼｯｸUB" w:hint="eastAsia"/>
                <w:sz w:val="28"/>
              </w:rPr>
              <w:t xml:space="preserve">　</w:t>
            </w:r>
            <w:r w:rsidR="002A2E1F" w:rsidRPr="00BB39C9">
              <w:rPr>
                <w:rFonts w:ascii="HGP創英角ｺﾞｼｯｸUB" w:eastAsia="HGP創英角ｺﾞｼｯｸUB" w:hAnsi="HGP創英角ｺﾞｼｯｸUB" w:hint="eastAsia"/>
                <w:color w:val="FF5050"/>
                <w:sz w:val="28"/>
              </w:rPr>
              <w:t>申込締切</w:t>
            </w:r>
            <w:r w:rsidR="002A2E1F" w:rsidRPr="00BB39C9">
              <w:rPr>
                <w:rFonts w:ascii="HGP創英角ｺﾞｼｯｸUB" w:eastAsia="HGP創英角ｺﾞｼｯｸUB" w:hAnsi="HGP創英角ｺﾞｼｯｸUB" w:hint="eastAsia"/>
                <w:color w:val="FF5050"/>
                <w:sz w:val="24"/>
              </w:rPr>
              <w:t xml:space="preserve">　</w:t>
            </w:r>
            <w:r w:rsidR="002A2E1F" w:rsidRPr="00BB39C9">
              <w:rPr>
                <w:rFonts w:ascii="HG創英角ｺﾞｼｯｸUB" w:eastAsia="HG創英角ｺﾞｼｯｸUB" w:hAnsi="HG創英角ｺﾞｼｯｸUB" w:hint="eastAsia"/>
                <w:color w:val="FF5050"/>
                <w:sz w:val="32"/>
              </w:rPr>
              <w:t>7</w:t>
            </w:r>
            <w:r w:rsidR="002A2E1F" w:rsidRPr="00BB39C9">
              <w:rPr>
                <w:rFonts w:ascii="HG創英角ｺﾞｼｯｸUB" w:eastAsia="HG創英角ｺﾞｼｯｸUB" w:hAnsi="HG創英角ｺﾞｼｯｸUB" w:hint="eastAsia"/>
                <w:color w:val="FF5050"/>
                <w:sz w:val="24"/>
              </w:rPr>
              <w:t>月</w:t>
            </w:r>
            <w:r w:rsidR="002A2E1F" w:rsidRPr="00BB39C9">
              <w:rPr>
                <w:rFonts w:ascii="HG創英角ｺﾞｼｯｸUB" w:eastAsia="HG創英角ｺﾞｼｯｸUB" w:hAnsi="HG創英角ｺﾞｼｯｸUB" w:hint="eastAsia"/>
                <w:color w:val="FF5050"/>
                <w:sz w:val="32"/>
              </w:rPr>
              <w:t>2</w:t>
            </w:r>
            <w:r w:rsidR="002A2E1F" w:rsidRPr="00BB39C9">
              <w:rPr>
                <w:rFonts w:ascii="HG創英角ｺﾞｼｯｸUB" w:eastAsia="HG創英角ｺﾞｼｯｸUB" w:hAnsi="HG創英角ｺﾞｼｯｸUB" w:hint="eastAsia"/>
                <w:color w:val="FF5050"/>
                <w:sz w:val="24"/>
              </w:rPr>
              <w:t>日</w:t>
            </w:r>
            <w:r w:rsidR="002A2E1F" w:rsidRPr="00BB39C9">
              <w:rPr>
                <w:rFonts w:ascii="HG創英角ｺﾞｼｯｸUB" w:eastAsia="HG創英角ｺﾞｼｯｸUB" w:hAnsi="HG創英角ｺﾞｼｯｸUB" w:hint="eastAsia"/>
                <w:color w:val="FF5050"/>
                <w:sz w:val="28"/>
              </w:rPr>
              <w:t>(月)</w:t>
            </w:r>
          </w:p>
        </w:tc>
        <w:tc>
          <w:tcPr>
            <w:tcW w:w="1134" w:type="dxa"/>
            <w:tcBorders>
              <w:top w:val="single" w:sz="12" w:space="0" w:color="auto"/>
              <w:left w:val="single" w:sz="12" w:space="0" w:color="auto"/>
              <w:bottom w:val="single" w:sz="12" w:space="0" w:color="auto"/>
            </w:tcBorders>
            <w:vAlign w:val="center"/>
          </w:tcPr>
          <w:p w:rsidR="00E2305B" w:rsidRPr="00703440" w:rsidRDefault="00E2305B" w:rsidP="00A67477">
            <w:pPr>
              <w:spacing w:line="360" w:lineRule="exact"/>
              <w:ind w:leftChars="50" w:left="105" w:rightChars="50" w:right="105"/>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申込日</w:t>
            </w:r>
          </w:p>
        </w:tc>
        <w:tc>
          <w:tcPr>
            <w:tcW w:w="1412" w:type="dxa"/>
            <w:tcBorders>
              <w:top w:val="single" w:sz="12" w:space="0" w:color="auto"/>
              <w:bottom w:val="single" w:sz="12" w:space="0" w:color="auto"/>
              <w:right w:val="single" w:sz="12" w:space="0" w:color="auto"/>
            </w:tcBorders>
            <w:vAlign w:val="center"/>
          </w:tcPr>
          <w:p w:rsidR="00E2305B" w:rsidRPr="00703440" w:rsidRDefault="00E2305B" w:rsidP="00A67477">
            <w:pPr>
              <w:spacing w:line="360" w:lineRule="exact"/>
              <w:ind w:rightChars="20" w:right="42"/>
              <w:jc w:val="right"/>
              <w:rPr>
                <w:rFonts w:ascii="ＭＳ Ｐゴシック" w:eastAsia="ＭＳ Ｐゴシック" w:hAnsi="ＭＳ Ｐゴシック"/>
                <w:sz w:val="20"/>
              </w:rPr>
            </w:pPr>
            <w:r>
              <w:rPr>
                <w:rFonts w:ascii="ＭＳ Ｐゴシック" w:eastAsia="ＭＳ Ｐゴシック" w:hAnsi="ＭＳ Ｐゴシック" w:hint="eastAsia"/>
                <w:sz w:val="20"/>
              </w:rPr>
              <w:t xml:space="preserve">　　月　　　日</w:t>
            </w:r>
          </w:p>
        </w:tc>
      </w:tr>
      <w:tr w:rsidR="00233FC8" w:rsidRPr="00703440" w:rsidTr="00BB39C9">
        <w:trPr>
          <w:trHeight w:val="340"/>
          <w:jc w:val="center"/>
        </w:trPr>
        <w:tc>
          <w:tcPr>
            <w:tcW w:w="1271" w:type="dxa"/>
            <w:gridSpan w:val="2"/>
            <w:tcBorders>
              <w:top w:val="single" w:sz="12" w:space="0" w:color="auto"/>
              <w:left w:val="single" w:sz="12" w:space="0" w:color="auto"/>
            </w:tcBorders>
            <w:vAlign w:val="center"/>
          </w:tcPr>
          <w:p w:rsidR="00233FC8" w:rsidRPr="00703440" w:rsidRDefault="00233FC8" w:rsidP="00DE366B">
            <w:pPr>
              <w:spacing w:line="200" w:lineRule="exact"/>
              <w:ind w:leftChars="50" w:left="105" w:rightChars="50" w:right="105"/>
              <w:jc w:val="distribute"/>
              <w:rPr>
                <w:rFonts w:ascii="ＭＳ Ｐゴシック" w:eastAsia="ＭＳ Ｐゴシック" w:hAnsi="ＭＳ Ｐゴシック"/>
                <w:sz w:val="20"/>
              </w:rPr>
            </w:pPr>
            <w:r w:rsidRPr="00703440">
              <w:rPr>
                <w:rFonts w:ascii="ＭＳ Ｐゴシック" w:eastAsia="ＭＳ Ｐゴシック" w:hAnsi="ＭＳ Ｐゴシック" w:hint="eastAsia"/>
                <w:sz w:val="16"/>
              </w:rPr>
              <w:t>ふりがな</w:t>
            </w:r>
          </w:p>
        </w:tc>
        <w:tc>
          <w:tcPr>
            <w:tcW w:w="6946" w:type="dxa"/>
            <w:gridSpan w:val="4"/>
            <w:tcBorders>
              <w:top w:val="single" w:sz="12" w:space="0" w:color="auto"/>
              <w:right w:val="single" w:sz="12" w:space="0" w:color="auto"/>
            </w:tcBorders>
            <w:vAlign w:val="center"/>
          </w:tcPr>
          <w:p w:rsidR="00233FC8" w:rsidRPr="00703440" w:rsidRDefault="00233FC8" w:rsidP="00703440">
            <w:pPr>
              <w:spacing w:line="200" w:lineRule="exact"/>
              <w:rPr>
                <w:rFonts w:ascii="ＭＳ Ｐゴシック" w:eastAsia="ＭＳ Ｐゴシック" w:hAnsi="ＭＳ Ｐゴシック"/>
                <w:sz w:val="16"/>
              </w:rPr>
            </w:pPr>
          </w:p>
        </w:tc>
        <w:tc>
          <w:tcPr>
            <w:tcW w:w="1134" w:type="dxa"/>
            <w:vMerge w:val="restart"/>
            <w:tcBorders>
              <w:top w:val="single" w:sz="12" w:space="0" w:color="auto"/>
              <w:left w:val="single" w:sz="12" w:space="0" w:color="auto"/>
            </w:tcBorders>
            <w:vAlign w:val="center"/>
          </w:tcPr>
          <w:p w:rsidR="00233FC8" w:rsidRPr="00703440" w:rsidRDefault="00233FC8" w:rsidP="00DE366B">
            <w:pPr>
              <w:ind w:leftChars="50" w:left="105" w:rightChars="50" w:right="105"/>
              <w:jc w:val="distribute"/>
              <w:rPr>
                <w:rFonts w:ascii="ＭＳ Ｐゴシック" w:eastAsia="ＭＳ Ｐゴシック" w:hAnsi="ＭＳ Ｐゴシック"/>
                <w:sz w:val="20"/>
              </w:rPr>
            </w:pPr>
            <w:r w:rsidRPr="00703440">
              <w:rPr>
                <w:rFonts w:ascii="ＭＳ Ｐゴシック" w:eastAsia="ＭＳ Ｐゴシック" w:hAnsi="ＭＳ Ｐゴシック" w:hint="eastAsia"/>
                <w:sz w:val="20"/>
              </w:rPr>
              <w:t>性別</w:t>
            </w:r>
          </w:p>
        </w:tc>
        <w:tc>
          <w:tcPr>
            <w:tcW w:w="1412" w:type="dxa"/>
            <w:vMerge w:val="restart"/>
            <w:tcBorders>
              <w:top w:val="single" w:sz="12" w:space="0" w:color="auto"/>
              <w:right w:val="single" w:sz="12" w:space="0" w:color="auto"/>
            </w:tcBorders>
            <w:vAlign w:val="center"/>
          </w:tcPr>
          <w:p w:rsidR="00233FC8" w:rsidRPr="00703440" w:rsidRDefault="00233FC8" w:rsidP="00703440">
            <w:pPr>
              <w:jc w:val="center"/>
              <w:rPr>
                <w:rFonts w:ascii="ＭＳ Ｐゴシック" w:eastAsia="ＭＳ Ｐゴシック" w:hAnsi="ＭＳ Ｐゴシック"/>
                <w:sz w:val="20"/>
              </w:rPr>
            </w:pPr>
            <w:r w:rsidRPr="00703440">
              <w:rPr>
                <w:rFonts w:ascii="ＭＳ Ｐゴシック" w:eastAsia="ＭＳ Ｐゴシック" w:hAnsi="ＭＳ Ｐゴシック" w:hint="eastAsia"/>
                <w:sz w:val="20"/>
              </w:rPr>
              <w:t>男</w:t>
            </w:r>
            <w:r>
              <w:rPr>
                <w:rFonts w:ascii="ＭＳ Ｐゴシック" w:eastAsia="ＭＳ Ｐゴシック" w:hAnsi="ＭＳ Ｐゴシック" w:hint="eastAsia"/>
                <w:sz w:val="20"/>
              </w:rPr>
              <w:t xml:space="preserve">　</w:t>
            </w:r>
            <w:r w:rsidRPr="00703440">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703440">
              <w:rPr>
                <w:rFonts w:ascii="ＭＳ Ｐゴシック" w:eastAsia="ＭＳ Ｐゴシック" w:hAnsi="ＭＳ Ｐゴシック" w:hint="eastAsia"/>
                <w:sz w:val="20"/>
              </w:rPr>
              <w:t>女</w:t>
            </w:r>
          </w:p>
        </w:tc>
      </w:tr>
      <w:tr w:rsidR="00233FC8" w:rsidRPr="00703440" w:rsidTr="00BB39C9">
        <w:trPr>
          <w:trHeight w:val="624"/>
          <w:jc w:val="center"/>
        </w:trPr>
        <w:tc>
          <w:tcPr>
            <w:tcW w:w="1271" w:type="dxa"/>
            <w:gridSpan w:val="2"/>
            <w:tcBorders>
              <w:top w:val="single" w:sz="4" w:space="0" w:color="auto"/>
              <w:left w:val="single" w:sz="12" w:space="0" w:color="auto"/>
              <w:bottom w:val="single" w:sz="12" w:space="0" w:color="auto"/>
            </w:tcBorders>
            <w:vAlign w:val="center"/>
          </w:tcPr>
          <w:p w:rsidR="00233FC8" w:rsidRPr="00703440" w:rsidRDefault="00233FC8" w:rsidP="001D21B2">
            <w:pPr>
              <w:jc w:val="distribute"/>
              <w:rPr>
                <w:rFonts w:ascii="ＭＳ Ｐゴシック" w:eastAsia="ＭＳ Ｐゴシック" w:hAnsi="ＭＳ Ｐゴシック" w:hint="eastAsia"/>
                <w:sz w:val="20"/>
              </w:rPr>
            </w:pPr>
            <w:r w:rsidRPr="00703440">
              <w:rPr>
                <w:rFonts w:ascii="ＭＳ Ｐゴシック" w:eastAsia="ＭＳ Ｐゴシック" w:hAnsi="ＭＳ Ｐゴシック" w:hint="eastAsia"/>
                <w:sz w:val="20"/>
              </w:rPr>
              <w:t>参加者氏名</w:t>
            </w:r>
          </w:p>
        </w:tc>
        <w:tc>
          <w:tcPr>
            <w:tcW w:w="6946" w:type="dxa"/>
            <w:gridSpan w:val="4"/>
            <w:tcBorders>
              <w:top w:val="single" w:sz="4" w:space="0" w:color="auto"/>
              <w:bottom w:val="single" w:sz="12" w:space="0" w:color="auto"/>
              <w:right w:val="single" w:sz="12" w:space="0" w:color="auto"/>
            </w:tcBorders>
            <w:vAlign w:val="center"/>
          </w:tcPr>
          <w:p w:rsidR="00233FC8" w:rsidRPr="00703440" w:rsidRDefault="00233FC8" w:rsidP="00703440">
            <w:pPr>
              <w:rPr>
                <w:rFonts w:ascii="ＭＳ Ｐゴシック" w:eastAsia="ＭＳ Ｐゴシック" w:hAnsi="ＭＳ Ｐゴシック" w:hint="eastAsia"/>
                <w:sz w:val="20"/>
              </w:rPr>
            </w:pPr>
          </w:p>
        </w:tc>
        <w:tc>
          <w:tcPr>
            <w:tcW w:w="1134" w:type="dxa"/>
            <w:vMerge/>
            <w:tcBorders>
              <w:top w:val="single" w:sz="4" w:space="0" w:color="auto"/>
              <w:left w:val="single" w:sz="12" w:space="0" w:color="auto"/>
              <w:bottom w:val="single" w:sz="12" w:space="0" w:color="auto"/>
            </w:tcBorders>
            <w:vAlign w:val="center"/>
          </w:tcPr>
          <w:p w:rsidR="00233FC8" w:rsidRPr="00703440" w:rsidRDefault="00233FC8" w:rsidP="00DE366B">
            <w:pPr>
              <w:jc w:val="center"/>
              <w:rPr>
                <w:rFonts w:ascii="ＭＳ Ｐゴシック" w:eastAsia="ＭＳ Ｐゴシック" w:hAnsi="ＭＳ Ｐゴシック" w:hint="eastAsia"/>
                <w:sz w:val="20"/>
              </w:rPr>
            </w:pPr>
          </w:p>
        </w:tc>
        <w:tc>
          <w:tcPr>
            <w:tcW w:w="1412" w:type="dxa"/>
            <w:vMerge/>
            <w:tcBorders>
              <w:top w:val="single" w:sz="4" w:space="0" w:color="auto"/>
              <w:bottom w:val="single" w:sz="12" w:space="0" w:color="auto"/>
              <w:right w:val="single" w:sz="12" w:space="0" w:color="auto"/>
            </w:tcBorders>
          </w:tcPr>
          <w:p w:rsidR="00233FC8" w:rsidRPr="00703440" w:rsidRDefault="00233FC8" w:rsidP="00271FD3">
            <w:pPr>
              <w:rPr>
                <w:rFonts w:ascii="ＭＳ Ｐゴシック" w:eastAsia="ＭＳ Ｐゴシック" w:hAnsi="ＭＳ Ｐゴシック" w:hint="eastAsia"/>
                <w:sz w:val="20"/>
              </w:rPr>
            </w:pPr>
          </w:p>
        </w:tc>
      </w:tr>
      <w:tr w:rsidR="00703440" w:rsidRPr="00703440" w:rsidTr="00BB39C9">
        <w:trPr>
          <w:trHeight w:val="624"/>
          <w:jc w:val="center"/>
        </w:trPr>
        <w:tc>
          <w:tcPr>
            <w:tcW w:w="1271" w:type="dxa"/>
            <w:gridSpan w:val="2"/>
            <w:tcBorders>
              <w:top w:val="single" w:sz="12" w:space="0" w:color="auto"/>
              <w:left w:val="single" w:sz="12" w:space="0" w:color="auto"/>
              <w:bottom w:val="single" w:sz="12" w:space="0" w:color="auto"/>
            </w:tcBorders>
            <w:vAlign w:val="center"/>
          </w:tcPr>
          <w:p w:rsidR="00703440" w:rsidRPr="00703440" w:rsidRDefault="00703440" w:rsidP="00894826">
            <w:pPr>
              <w:ind w:leftChars="50" w:left="105" w:rightChars="50" w:right="105"/>
              <w:jc w:val="distribute"/>
              <w:rPr>
                <w:rFonts w:ascii="ＭＳ Ｐゴシック" w:eastAsia="ＭＳ Ｐゴシック" w:hAnsi="ＭＳ Ｐゴシック" w:hint="eastAsia"/>
                <w:sz w:val="20"/>
              </w:rPr>
            </w:pPr>
            <w:r w:rsidRPr="00703440">
              <w:rPr>
                <w:rFonts w:ascii="ＭＳ Ｐゴシック" w:eastAsia="ＭＳ Ｐゴシック" w:hAnsi="ＭＳ Ｐゴシック" w:hint="eastAsia"/>
                <w:sz w:val="20"/>
              </w:rPr>
              <w:t>学校名</w:t>
            </w:r>
          </w:p>
        </w:tc>
        <w:tc>
          <w:tcPr>
            <w:tcW w:w="4111" w:type="dxa"/>
            <w:gridSpan w:val="2"/>
            <w:tcBorders>
              <w:top w:val="single" w:sz="12" w:space="0" w:color="auto"/>
              <w:bottom w:val="single" w:sz="12" w:space="0" w:color="auto"/>
              <w:right w:val="single" w:sz="12" w:space="0" w:color="auto"/>
            </w:tcBorders>
            <w:vAlign w:val="center"/>
          </w:tcPr>
          <w:p w:rsidR="00703440" w:rsidRPr="00703440" w:rsidRDefault="00703440" w:rsidP="00703440">
            <w:pPr>
              <w:rPr>
                <w:rFonts w:ascii="ＭＳ Ｐゴシック" w:eastAsia="ＭＳ Ｐゴシック" w:hAnsi="ＭＳ Ｐゴシック" w:hint="eastAsia"/>
                <w:sz w:val="20"/>
              </w:rPr>
            </w:pPr>
          </w:p>
        </w:tc>
        <w:tc>
          <w:tcPr>
            <w:tcW w:w="1134" w:type="dxa"/>
            <w:tcBorders>
              <w:top w:val="single" w:sz="12" w:space="0" w:color="auto"/>
              <w:left w:val="single" w:sz="12" w:space="0" w:color="auto"/>
              <w:bottom w:val="single" w:sz="12" w:space="0" w:color="auto"/>
            </w:tcBorders>
            <w:vAlign w:val="center"/>
          </w:tcPr>
          <w:p w:rsidR="00703440" w:rsidRPr="00703440" w:rsidRDefault="00703440" w:rsidP="00DE366B">
            <w:pPr>
              <w:ind w:leftChars="50" w:left="105" w:rightChars="50" w:right="105"/>
              <w:jc w:val="distribute"/>
              <w:rPr>
                <w:rFonts w:ascii="ＭＳ Ｐゴシック" w:eastAsia="ＭＳ Ｐゴシック" w:hAnsi="ＭＳ Ｐゴシック" w:hint="eastAsia"/>
                <w:sz w:val="20"/>
              </w:rPr>
            </w:pPr>
            <w:r>
              <w:rPr>
                <w:rFonts w:ascii="ＭＳ Ｐゴシック" w:eastAsia="ＭＳ Ｐゴシック" w:hAnsi="ＭＳ Ｐゴシック" w:hint="eastAsia"/>
                <w:sz w:val="20"/>
              </w:rPr>
              <w:t>学年</w:t>
            </w:r>
          </w:p>
        </w:tc>
        <w:tc>
          <w:tcPr>
            <w:tcW w:w="1701" w:type="dxa"/>
            <w:tcBorders>
              <w:top w:val="single" w:sz="12" w:space="0" w:color="auto"/>
              <w:bottom w:val="single" w:sz="12" w:space="0" w:color="auto"/>
              <w:right w:val="single" w:sz="12" w:space="0" w:color="auto"/>
            </w:tcBorders>
            <w:vAlign w:val="center"/>
          </w:tcPr>
          <w:p w:rsidR="00703440" w:rsidRPr="00703440" w:rsidRDefault="00703440" w:rsidP="009E259A">
            <w:pPr>
              <w:ind w:rightChars="50" w:right="105"/>
              <w:jc w:val="right"/>
              <w:rPr>
                <w:rFonts w:ascii="ＭＳ Ｐゴシック" w:eastAsia="ＭＳ Ｐゴシック" w:hAnsi="ＭＳ Ｐゴシック" w:hint="eastAsia"/>
                <w:sz w:val="20"/>
              </w:rPr>
            </w:pPr>
            <w:r>
              <w:rPr>
                <w:rFonts w:ascii="ＭＳ Ｐゴシック" w:eastAsia="ＭＳ Ｐゴシック" w:hAnsi="ＭＳ Ｐゴシック" w:hint="eastAsia"/>
                <w:sz w:val="20"/>
              </w:rPr>
              <w:t>年生</w:t>
            </w:r>
          </w:p>
        </w:tc>
        <w:tc>
          <w:tcPr>
            <w:tcW w:w="1134" w:type="dxa"/>
            <w:tcBorders>
              <w:top w:val="single" w:sz="4" w:space="0" w:color="auto"/>
              <w:left w:val="single" w:sz="12" w:space="0" w:color="auto"/>
              <w:bottom w:val="single" w:sz="12" w:space="0" w:color="auto"/>
            </w:tcBorders>
            <w:vAlign w:val="center"/>
          </w:tcPr>
          <w:p w:rsidR="00703440" w:rsidRPr="00703440" w:rsidRDefault="00703440" w:rsidP="00DE366B">
            <w:pPr>
              <w:ind w:leftChars="50" w:left="105" w:rightChars="50" w:right="105"/>
              <w:jc w:val="distribute"/>
              <w:rPr>
                <w:rFonts w:ascii="ＭＳ Ｐゴシック" w:eastAsia="ＭＳ Ｐゴシック" w:hAnsi="ＭＳ Ｐゴシック" w:hint="eastAsia"/>
                <w:sz w:val="20"/>
              </w:rPr>
            </w:pPr>
            <w:r w:rsidRPr="00703440">
              <w:rPr>
                <w:rFonts w:ascii="ＭＳ Ｐゴシック" w:eastAsia="ＭＳ Ｐゴシック" w:hAnsi="ＭＳ Ｐゴシック" w:hint="eastAsia"/>
                <w:sz w:val="20"/>
              </w:rPr>
              <w:t>年齢</w:t>
            </w:r>
          </w:p>
        </w:tc>
        <w:tc>
          <w:tcPr>
            <w:tcW w:w="1412" w:type="dxa"/>
            <w:tcBorders>
              <w:top w:val="single" w:sz="12" w:space="0" w:color="auto"/>
              <w:right w:val="single" w:sz="12" w:space="0" w:color="auto"/>
            </w:tcBorders>
            <w:vAlign w:val="center"/>
          </w:tcPr>
          <w:p w:rsidR="00703440" w:rsidRPr="00703440" w:rsidRDefault="00703440" w:rsidP="009E259A">
            <w:pPr>
              <w:ind w:rightChars="50" w:right="105"/>
              <w:jc w:val="right"/>
              <w:rPr>
                <w:rFonts w:ascii="ＭＳ Ｐゴシック" w:eastAsia="ＭＳ Ｐゴシック" w:hAnsi="ＭＳ Ｐゴシック" w:hint="eastAsia"/>
                <w:sz w:val="20"/>
              </w:rPr>
            </w:pPr>
            <w:r>
              <w:rPr>
                <w:rFonts w:ascii="ＭＳ Ｐゴシック" w:eastAsia="ＭＳ Ｐゴシック" w:hAnsi="ＭＳ Ｐゴシック" w:hint="eastAsia"/>
                <w:sz w:val="20"/>
              </w:rPr>
              <w:t>歳</w:t>
            </w:r>
          </w:p>
        </w:tc>
      </w:tr>
      <w:tr w:rsidR="00560CD1" w:rsidRPr="00E16352" w:rsidTr="00BB39C9">
        <w:trPr>
          <w:jc w:val="center"/>
        </w:trPr>
        <w:tc>
          <w:tcPr>
            <w:tcW w:w="10763" w:type="dxa"/>
            <w:gridSpan w:val="8"/>
            <w:tcBorders>
              <w:top w:val="single" w:sz="12" w:space="0" w:color="auto"/>
              <w:left w:val="single" w:sz="12" w:space="0" w:color="auto"/>
              <w:right w:val="single" w:sz="12" w:space="0" w:color="auto"/>
            </w:tcBorders>
          </w:tcPr>
          <w:p w:rsidR="00703440" w:rsidRPr="00E16352" w:rsidRDefault="00703440" w:rsidP="006E0416">
            <w:pPr>
              <w:spacing w:beforeLines="10" w:before="37" w:afterLines="10" w:after="37" w:line="180" w:lineRule="exact"/>
              <w:rPr>
                <w:rFonts w:ascii="ＭＳ Ｐゴシック" w:eastAsia="ＭＳ Ｐゴシック" w:hAnsi="ＭＳ Ｐゴシック" w:hint="eastAsia"/>
                <w:sz w:val="14"/>
              </w:rPr>
            </w:pPr>
            <w:r w:rsidRPr="00E16352">
              <w:rPr>
                <w:rFonts w:ascii="ＭＳ Ｐゴシック" w:eastAsia="ＭＳ Ｐゴシック" w:hAnsi="ＭＳ Ｐゴシック" w:hint="eastAsia"/>
                <w:sz w:val="14"/>
              </w:rPr>
              <w:t>■あなたが「地震火山こどもサマースクール」に参加しようと思った理由はなんですか？</w:t>
            </w:r>
            <w:r w:rsidRPr="00E16352">
              <w:rPr>
                <w:rFonts w:ascii="ＭＳ Ｐゴシック" w:eastAsia="ＭＳ Ｐゴシック" w:hAnsi="ＭＳ Ｐゴシック" w:hint="eastAsia"/>
                <w:sz w:val="14"/>
              </w:rPr>
              <w:t xml:space="preserve">　</w:t>
            </w:r>
            <w:r w:rsidRPr="00E16352">
              <w:rPr>
                <w:rFonts w:ascii="ＭＳ Ｐゴシック" w:eastAsia="ＭＳ Ｐゴシック" w:hAnsi="ＭＳ Ｐゴシック" w:hint="eastAsia"/>
                <w:sz w:val="14"/>
              </w:rPr>
              <w:t>簡単で</w:t>
            </w:r>
            <w:r w:rsidRPr="00E16352">
              <w:rPr>
                <w:rFonts w:ascii="ＭＳ Ｐゴシック" w:eastAsia="ＭＳ Ｐゴシック" w:hAnsi="ＭＳ Ｐゴシック" w:hint="eastAsia"/>
                <w:sz w:val="14"/>
              </w:rPr>
              <w:t>構いませんの</w:t>
            </w:r>
            <w:r w:rsidR="00E16352" w:rsidRPr="00E16352">
              <w:rPr>
                <w:rFonts w:ascii="ＭＳ Ｐゴシック" w:eastAsia="ＭＳ Ｐゴシック" w:hAnsi="ＭＳ Ｐゴシック" w:hint="eastAsia"/>
                <w:sz w:val="14"/>
              </w:rPr>
              <w:t>でご記入ください。</w:t>
            </w:r>
          </w:p>
          <w:p w:rsidR="00560CD1" w:rsidRPr="00E16352" w:rsidRDefault="00703440" w:rsidP="0083255C">
            <w:pPr>
              <w:spacing w:beforeLines="10" w:before="37" w:afterLines="10" w:after="37" w:line="180" w:lineRule="exact"/>
              <w:ind w:left="140" w:hangingChars="100" w:hanging="140"/>
              <w:rPr>
                <w:rFonts w:ascii="ＭＳ Ｐゴシック" w:eastAsia="ＭＳ Ｐゴシック" w:hAnsi="ＭＳ Ｐゴシック"/>
                <w:sz w:val="14"/>
              </w:rPr>
            </w:pPr>
            <w:r w:rsidRPr="00E16352">
              <w:rPr>
                <w:rFonts w:ascii="ＭＳ Ｐゴシック" w:eastAsia="ＭＳ Ｐゴシック" w:hAnsi="ＭＳ Ｐゴシック" w:hint="eastAsia"/>
                <w:sz w:val="14"/>
              </w:rPr>
              <w:t>※伊豆大島に住んでいる方は、普段見ている地元の風景や地形、山、海岸の様子について、他の地域から参加される方はそれぞれの地元の風景や地形について、</w:t>
            </w:r>
            <w:r w:rsidR="0083255C">
              <w:rPr>
                <w:rFonts w:ascii="ＭＳ Ｐゴシック" w:eastAsia="ＭＳ Ｐゴシック" w:hAnsi="ＭＳ Ｐゴシック"/>
                <w:sz w:val="14"/>
              </w:rPr>
              <w:br/>
            </w:r>
            <w:r w:rsidRPr="00E16352">
              <w:rPr>
                <w:rFonts w:ascii="ＭＳ Ｐゴシック" w:eastAsia="ＭＳ Ｐゴシック" w:hAnsi="ＭＳ Ｐゴシック" w:hint="eastAsia"/>
                <w:sz w:val="14"/>
              </w:rPr>
              <w:t>疑問に思っていること、納得がいかないこと、不思議に思っていることなどを、</w:t>
            </w:r>
            <w:r w:rsidRPr="00E16352">
              <w:rPr>
                <w:rFonts w:ascii="ＭＳ Ｐゴシック" w:eastAsia="ＭＳ Ｐゴシック" w:hAnsi="ＭＳ Ｐゴシック" w:hint="eastAsia"/>
                <w:sz w:val="14"/>
              </w:rPr>
              <w:t>参加者</w:t>
            </w:r>
            <w:r w:rsidR="0083255C">
              <w:rPr>
                <w:rFonts w:ascii="ＭＳ Ｐゴシック" w:eastAsia="ＭＳ Ｐゴシック" w:hAnsi="ＭＳ Ｐゴシック" w:hint="eastAsia"/>
                <w:sz w:val="14"/>
              </w:rPr>
              <w:t>ご</w:t>
            </w:r>
            <w:r w:rsidRPr="00E16352">
              <w:rPr>
                <w:rFonts w:ascii="ＭＳ Ｐゴシック" w:eastAsia="ＭＳ Ｐゴシック" w:hAnsi="ＭＳ Ｐゴシック" w:hint="eastAsia"/>
                <w:sz w:val="14"/>
              </w:rPr>
              <w:t>本人が</w:t>
            </w:r>
            <w:r w:rsidRPr="00E16352">
              <w:rPr>
                <w:rFonts w:ascii="ＭＳ Ｐゴシック" w:eastAsia="ＭＳ Ｐゴシック" w:hAnsi="ＭＳ Ｐゴシック" w:hint="eastAsia"/>
                <w:sz w:val="14"/>
              </w:rPr>
              <w:t>ご記入ください</w:t>
            </w:r>
            <w:r w:rsidRPr="00E16352">
              <w:rPr>
                <w:rFonts w:ascii="ＭＳ Ｐゴシック" w:eastAsia="ＭＳ Ｐゴシック" w:hAnsi="ＭＳ Ｐゴシック" w:hint="eastAsia"/>
                <w:sz w:val="14"/>
              </w:rPr>
              <w:t>。</w:t>
            </w:r>
          </w:p>
        </w:tc>
      </w:tr>
      <w:tr w:rsidR="006E0416" w:rsidRPr="00703440" w:rsidTr="00BB39C9">
        <w:trPr>
          <w:trHeight w:val="624"/>
          <w:jc w:val="center"/>
        </w:trPr>
        <w:tc>
          <w:tcPr>
            <w:tcW w:w="10763" w:type="dxa"/>
            <w:gridSpan w:val="8"/>
            <w:tcBorders>
              <w:top w:val="single" w:sz="4" w:space="0" w:color="auto"/>
              <w:left w:val="single" w:sz="12" w:space="0" w:color="auto"/>
              <w:bottom w:val="dashed" w:sz="4" w:space="0" w:color="auto"/>
              <w:right w:val="single" w:sz="12" w:space="0" w:color="auto"/>
            </w:tcBorders>
            <w:vAlign w:val="center"/>
          </w:tcPr>
          <w:p w:rsidR="006E0416" w:rsidRPr="00703440" w:rsidRDefault="006E0416" w:rsidP="00233FC8">
            <w:pPr>
              <w:rPr>
                <w:rFonts w:ascii="ＭＳ Ｐゴシック" w:eastAsia="ＭＳ Ｐゴシック" w:hAnsi="ＭＳ Ｐゴシック"/>
                <w:sz w:val="20"/>
              </w:rPr>
            </w:pPr>
            <w:bookmarkStart w:id="0" w:name="_GoBack" w:colFirst="0" w:colLast="0"/>
          </w:p>
        </w:tc>
      </w:tr>
      <w:tr w:rsidR="006E0416" w:rsidRPr="00703440" w:rsidTr="00BB39C9">
        <w:trPr>
          <w:trHeight w:val="624"/>
          <w:jc w:val="center"/>
        </w:trPr>
        <w:tc>
          <w:tcPr>
            <w:tcW w:w="10763" w:type="dxa"/>
            <w:gridSpan w:val="8"/>
            <w:tcBorders>
              <w:top w:val="dashed" w:sz="4" w:space="0" w:color="auto"/>
              <w:left w:val="single" w:sz="12" w:space="0" w:color="auto"/>
              <w:bottom w:val="dashed" w:sz="4" w:space="0" w:color="auto"/>
              <w:right w:val="single" w:sz="12" w:space="0" w:color="auto"/>
            </w:tcBorders>
            <w:vAlign w:val="center"/>
          </w:tcPr>
          <w:p w:rsidR="006E0416" w:rsidRPr="00703440" w:rsidRDefault="006E0416" w:rsidP="00233FC8">
            <w:pPr>
              <w:rPr>
                <w:rFonts w:ascii="ＭＳ Ｐゴシック" w:eastAsia="ＭＳ Ｐゴシック" w:hAnsi="ＭＳ Ｐゴシック"/>
                <w:sz w:val="20"/>
              </w:rPr>
            </w:pPr>
          </w:p>
        </w:tc>
      </w:tr>
      <w:tr w:rsidR="00560CD1" w:rsidRPr="00703440" w:rsidTr="00BB39C9">
        <w:trPr>
          <w:trHeight w:val="624"/>
          <w:jc w:val="center"/>
        </w:trPr>
        <w:tc>
          <w:tcPr>
            <w:tcW w:w="10763" w:type="dxa"/>
            <w:gridSpan w:val="8"/>
            <w:tcBorders>
              <w:top w:val="dashed" w:sz="4" w:space="0" w:color="auto"/>
              <w:left w:val="single" w:sz="12" w:space="0" w:color="auto"/>
              <w:right w:val="single" w:sz="12" w:space="0" w:color="auto"/>
            </w:tcBorders>
            <w:vAlign w:val="center"/>
          </w:tcPr>
          <w:p w:rsidR="00560CD1" w:rsidRPr="00703440" w:rsidRDefault="00560CD1" w:rsidP="00233FC8">
            <w:pPr>
              <w:rPr>
                <w:rFonts w:ascii="ＭＳ Ｐゴシック" w:eastAsia="ＭＳ Ｐゴシック" w:hAnsi="ＭＳ Ｐゴシック"/>
                <w:sz w:val="20"/>
              </w:rPr>
            </w:pPr>
          </w:p>
        </w:tc>
      </w:tr>
      <w:bookmarkEnd w:id="0"/>
      <w:tr w:rsidR="009F42C6" w:rsidRPr="00703440" w:rsidTr="00BB39C9">
        <w:trPr>
          <w:trHeight w:val="340"/>
          <w:jc w:val="center"/>
        </w:trPr>
        <w:tc>
          <w:tcPr>
            <w:tcW w:w="1271" w:type="dxa"/>
            <w:gridSpan w:val="2"/>
            <w:tcBorders>
              <w:top w:val="single" w:sz="12" w:space="0" w:color="auto"/>
              <w:left w:val="single" w:sz="12" w:space="0" w:color="auto"/>
            </w:tcBorders>
            <w:vAlign w:val="center"/>
          </w:tcPr>
          <w:p w:rsidR="008D43BE" w:rsidRPr="00703440" w:rsidRDefault="008D43BE" w:rsidP="00DE366B">
            <w:pPr>
              <w:spacing w:line="200" w:lineRule="exact"/>
              <w:ind w:leftChars="50" w:left="105" w:rightChars="50" w:right="105"/>
              <w:jc w:val="distribute"/>
              <w:rPr>
                <w:rFonts w:ascii="ＭＳ Ｐゴシック" w:eastAsia="ＭＳ Ｐゴシック" w:hAnsi="ＭＳ Ｐゴシック"/>
                <w:sz w:val="20"/>
              </w:rPr>
            </w:pPr>
            <w:r w:rsidRPr="00703440">
              <w:rPr>
                <w:rFonts w:ascii="ＭＳ Ｐゴシック" w:eastAsia="ＭＳ Ｐゴシック" w:hAnsi="ＭＳ Ｐゴシック" w:hint="eastAsia"/>
                <w:sz w:val="16"/>
              </w:rPr>
              <w:t>ふりがな</w:t>
            </w:r>
          </w:p>
        </w:tc>
        <w:tc>
          <w:tcPr>
            <w:tcW w:w="6946" w:type="dxa"/>
            <w:gridSpan w:val="4"/>
            <w:tcBorders>
              <w:top w:val="single" w:sz="12" w:space="0" w:color="auto"/>
              <w:right w:val="single" w:sz="12" w:space="0" w:color="auto"/>
            </w:tcBorders>
            <w:vAlign w:val="center"/>
          </w:tcPr>
          <w:p w:rsidR="008D43BE" w:rsidRPr="00703440" w:rsidRDefault="008D43BE" w:rsidP="00271FD3">
            <w:pPr>
              <w:spacing w:line="200" w:lineRule="exact"/>
              <w:rPr>
                <w:rFonts w:ascii="ＭＳ Ｐゴシック" w:eastAsia="ＭＳ Ｐゴシック" w:hAnsi="ＭＳ Ｐゴシック"/>
                <w:sz w:val="16"/>
              </w:rPr>
            </w:pPr>
          </w:p>
        </w:tc>
        <w:tc>
          <w:tcPr>
            <w:tcW w:w="1134" w:type="dxa"/>
            <w:vMerge w:val="restart"/>
            <w:tcBorders>
              <w:top w:val="single" w:sz="12" w:space="0" w:color="auto"/>
              <w:left w:val="single" w:sz="12" w:space="0" w:color="auto"/>
            </w:tcBorders>
            <w:vAlign w:val="center"/>
          </w:tcPr>
          <w:p w:rsidR="00A16197" w:rsidRDefault="00A16197" w:rsidP="001312E4">
            <w:pPr>
              <w:spacing w:line="280" w:lineRule="exact"/>
              <w:ind w:rightChars="50" w:right="105"/>
              <w:jc w:val="center"/>
              <w:rPr>
                <w:rFonts w:ascii="ＭＳ Ｐゴシック" w:eastAsia="ＭＳ Ｐゴシック" w:hAnsi="ＭＳ Ｐゴシック"/>
                <w:sz w:val="20"/>
              </w:rPr>
            </w:pPr>
            <w:r>
              <w:rPr>
                <w:rFonts w:ascii="ＭＳ Ｐゴシック" w:eastAsia="ＭＳ Ｐゴシック" w:hAnsi="ＭＳ Ｐゴシック" w:hint="eastAsia"/>
                <w:sz w:val="20"/>
              </w:rPr>
              <w:t>参加者</w:t>
            </w:r>
          </w:p>
          <w:p w:rsidR="008D43BE" w:rsidRPr="00703440" w:rsidRDefault="00A16197" w:rsidP="001312E4">
            <w:pPr>
              <w:spacing w:line="280" w:lineRule="exact"/>
              <w:ind w:rightChars="50" w:right="105"/>
              <w:jc w:val="center"/>
              <w:rPr>
                <w:rFonts w:ascii="ＭＳ Ｐゴシック" w:eastAsia="ＭＳ Ｐゴシック" w:hAnsi="ＭＳ Ｐゴシック"/>
                <w:sz w:val="20"/>
              </w:rPr>
            </w:pPr>
            <w:r>
              <w:rPr>
                <w:rFonts w:ascii="ＭＳ Ｐゴシック" w:eastAsia="ＭＳ Ｐゴシック" w:hAnsi="ＭＳ Ｐゴシック" w:hint="eastAsia"/>
                <w:sz w:val="20"/>
              </w:rPr>
              <w:t>との続柄</w:t>
            </w:r>
          </w:p>
        </w:tc>
        <w:tc>
          <w:tcPr>
            <w:tcW w:w="1412" w:type="dxa"/>
            <w:vMerge w:val="restart"/>
            <w:tcBorders>
              <w:top w:val="single" w:sz="12" w:space="0" w:color="auto"/>
              <w:right w:val="single" w:sz="12" w:space="0" w:color="auto"/>
            </w:tcBorders>
            <w:vAlign w:val="center"/>
          </w:tcPr>
          <w:p w:rsidR="008D43BE" w:rsidRPr="00703440" w:rsidRDefault="008D43BE" w:rsidP="00271FD3">
            <w:pPr>
              <w:jc w:val="center"/>
              <w:rPr>
                <w:rFonts w:ascii="ＭＳ Ｐゴシック" w:eastAsia="ＭＳ Ｐゴシック" w:hAnsi="ＭＳ Ｐゴシック"/>
                <w:sz w:val="20"/>
              </w:rPr>
            </w:pPr>
          </w:p>
        </w:tc>
      </w:tr>
      <w:tr w:rsidR="009F42C6" w:rsidRPr="00703440" w:rsidTr="00BB39C9">
        <w:trPr>
          <w:trHeight w:val="624"/>
          <w:jc w:val="center"/>
        </w:trPr>
        <w:tc>
          <w:tcPr>
            <w:tcW w:w="1271" w:type="dxa"/>
            <w:gridSpan w:val="2"/>
            <w:tcBorders>
              <w:top w:val="single" w:sz="4" w:space="0" w:color="auto"/>
              <w:left w:val="single" w:sz="12" w:space="0" w:color="auto"/>
              <w:bottom w:val="single" w:sz="12" w:space="0" w:color="auto"/>
            </w:tcBorders>
            <w:vAlign w:val="center"/>
          </w:tcPr>
          <w:p w:rsidR="008D43BE" w:rsidRPr="00703440" w:rsidRDefault="00A16197" w:rsidP="00DE366B">
            <w:pPr>
              <w:jc w:val="distribute"/>
              <w:rPr>
                <w:rFonts w:ascii="ＭＳ Ｐゴシック" w:eastAsia="ＭＳ Ｐゴシック" w:hAnsi="ＭＳ Ｐゴシック" w:hint="eastAsia"/>
                <w:sz w:val="20"/>
              </w:rPr>
            </w:pPr>
            <w:r>
              <w:rPr>
                <w:rFonts w:ascii="ＭＳ Ｐゴシック" w:eastAsia="ＭＳ Ｐゴシック" w:hAnsi="ＭＳ Ｐゴシック" w:hint="eastAsia"/>
                <w:sz w:val="20"/>
              </w:rPr>
              <w:t>保護</w:t>
            </w:r>
            <w:r w:rsidR="008D43BE" w:rsidRPr="00703440">
              <w:rPr>
                <w:rFonts w:ascii="ＭＳ Ｐゴシック" w:eastAsia="ＭＳ Ｐゴシック" w:hAnsi="ＭＳ Ｐゴシック" w:hint="eastAsia"/>
                <w:sz w:val="20"/>
              </w:rPr>
              <w:t>者氏名</w:t>
            </w:r>
          </w:p>
        </w:tc>
        <w:tc>
          <w:tcPr>
            <w:tcW w:w="6946" w:type="dxa"/>
            <w:gridSpan w:val="4"/>
            <w:tcBorders>
              <w:top w:val="single" w:sz="4" w:space="0" w:color="auto"/>
              <w:bottom w:val="single" w:sz="12" w:space="0" w:color="auto"/>
              <w:right w:val="single" w:sz="12" w:space="0" w:color="auto"/>
            </w:tcBorders>
            <w:vAlign w:val="center"/>
          </w:tcPr>
          <w:p w:rsidR="008D43BE" w:rsidRPr="00703440" w:rsidRDefault="008D43BE" w:rsidP="00271FD3">
            <w:pPr>
              <w:rPr>
                <w:rFonts w:ascii="ＭＳ Ｐゴシック" w:eastAsia="ＭＳ Ｐゴシック" w:hAnsi="ＭＳ Ｐゴシック" w:hint="eastAsia"/>
                <w:sz w:val="20"/>
              </w:rPr>
            </w:pPr>
          </w:p>
        </w:tc>
        <w:tc>
          <w:tcPr>
            <w:tcW w:w="1134" w:type="dxa"/>
            <w:vMerge/>
            <w:tcBorders>
              <w:top w:val="single" w:sz="4" w:space="0" w:color="auto"/>
              <w:left w:val="single" w:sz="12" w:space="0" w:color="auto"/>
              <w:bottom w:val="single" w:sz="12" w:space="0" w:color="auto"/>
            </w:tcBorders>
            <w:vAlign w:val="center"/>
          </w:tcPr>
          <w:p w:rsidR="008D43BE" w:rsidRPr="00703440" w:rsidRDefault="008D43BE" w:rsidP="00271FD3">
            <w:pPr>
              <w:jc w:val="center"/>
              <w:rPr>
                <w:rFonts w:ascii="ＭＳ Ｐゴシック" w:eastAsia="ＭＳ Ｐゴシック" w:hAnsi="ＭＳ Ｐゴシック" w:hint="eastAsia"/>
                <w:sz w:val="20"/>
              </w:rPr>
            </w:pPr>
          </w:p>
        </w:tc>
        <w:tc>
          <w:tcPr>
            <w:tcW w:w="1412" w:type="dxa"/>
            <w:vMerge/>
            <w:tcBorders>
              <w:top w:val="single" w:sz="4" w:space="0" w:color="auto"/>
              <w:bottom w:val="single" w:sz="12" w:space="0" w:color="auto"/>
              <w:right w:val="single" w:sz="12" w:space="0" w:color="auto"/>
            </w:tcBorders>
          </w:tcPr>
          <w:p w:rsidR="008D43BE" w:rsidRPr="00703440" w:rsidRDefault="008D43BE" w:rsidP="00271FD3">
            <w:pPr>
              <w:rPr>
                <w:rFonts w:ascii="ＭＳ Ｐゴシック" w:eastAsia="ＭＳ Ｐゴシック" w:hAnsi="ＭＳ Ｐゴシック" w:hint="eastAsia"/>
                <w:sz w:val="20"/>
              </w:rPr>
            </w:pPr>
          </w:p>
        </w:tc>
      </w:tr>
      <w:tr w:rsidR="00A16197" w:rsidRPr="00703440" w:rsidTr="00BB39C9">
        <w:trPr>
          <w:trHeight w:val="624"/>
          <w:jc w:val="center"/>
        </w:trPr>
        <w:tc>
          <w:tcPr>
            <w:tcW w:w="1271" w:type="dxa"/>
            <w:gridSpan w:val="2"/>
            <w:tcBorders>
              <w:top w:val="single" w:sz="12" w:space="0" w:color="auto"/>
              <w:left w:val="single" w:sz="12" w:space="0" w:color="auto"/>
              <w:bottom w:val="single" w:sz="12" w:space="0" w:color="auto"/>
            </w:tcBorders>
            <w:vAlign w:val="center"/>
          </w:tcPr>
          <w:p w:rsidR="00A16197" w:rsidRPr="00703440" w:rsidRDefault="00A16197" w:rsidP="001D21B2">
            <w:pPr>
              <w:ind w:leftChars="50" w:left="105" w:rightChars="50" w:right="105"/>
              <w:jc w:val="distribute"/>
              <w:rPr>
                <w:rFonts w:ascii="ＭＳ Ｐゴシック" w:eastAsia="ＭＳ Ｐゴシック" w:hAnsi="ＭＳ Ｐゴシック" w:hint="eastAsia"/>
                <w:sz w:val="20"/>
              </w:rPr>
            </w:pPr>
            <w:r>
              <w:rPr>
                <w:rFonts w:ascii="ＭＳ Ｐゴシック" w:eastAsia="ＭＳ Ｐゴシック" w:hAnsi="ＭＳ Ｐゴシック" w:hint="eastAsia"/>
                <w:sz w:val="20"/>
              </w:rPr>
              <w:t>住所</w:t>
            </w:r>
          </w:p>
        </w:tc>
        <w:tc>
          <w:tcPr>
            <w:tcW w:w="9492" w:type="dxa"/>
            <w:gridSpan w:val="6"/>
            <w:tcBorders>
              <w:top w:val="single" w:sz="12" w:space="0" w:color="auto"/>
              <w:bottom w:val="single" w:sz="12" w:space="0" w:color="auto"/>
              <w:right w:val="single" w:sz="12" w:space="0" w:color="auto"/>
            </w:tcBorders>
            <w:vAlign w:val="center"/>
          </w:tcPr>
          <w:p w:rsidR="00A16197" w:rsidRPr="00703440" w:rsidRDefault="00A16197" w:rsidP="00A16197">
            <w:pPr>
              <w:ind w:rightChars="50" w:right="105"/>
              <w:rPr>
                <w:rFonts w:ascii="ＭＳ Ｐゴシック" w:eastAsia="ＭＳ Ｐゴシック" w:hAnsi="ＭＳ Ｐゴシック" w:hint="eastAsia"/>
                <w:sz w:val="20"/>
              </w:rPr>
            </w:pPr>
          </w:p>
        </w:tc>
      </w:tr>
      <w:tr w:rsidR="001F07D3" w:rsidRPr="00703440" w:rsidTr="00BB39C9">
        <w:trPr>
          <w:trHeight w:val="624"/>
          <w:jc w:val="center"/>
        </w:trPr>
        <w:tc>
          <w:tcPr>
            <w:tcW w:w="635" w:type="dxa"/>
            <w:vMerge w:val="restart"/>
            <w:tcBorders>
              <w:top w:val="single" w:sz="12" w:space="0" w:color="auto"/>
              <w:left w:val="single" w:sz="12" w:space="0" w:color="auto"/>
            </w:tcBorders>
            <w:tcMar>
              <w:left w:w="28" w:type="dxa"/>
              <w:right w:w="28" w:type="dxa"/>
            </w:tcMar>
            <w:vAlign w:val="center"/>
          </w:tcPr>
          <w:p w:rsidR="001F07D3" w:rsidRPr="00703440" w:rsidRDefault="001F07D3" w:rsidP="00BF7742">
            <w:pPr>
              <w:jc w:val="center"/>
              <w:rPr>
                <w:rFonts w:ascii="ＭＳ Ｐゴシック" w:eastAsia="ＭＳ Ｐゴシック" w:hAnsi="ＭＳ Ｐゴシック" w:hint="eastAsia"/>
                <w:sz w:val="20"/>
              </w:rPr>
            </w:pPr>
            <w:r>
              <w:rPr>
                <w:rFonts w:ascii="ＭＳ Ｐゴシック" w:eastAsia="ＭＳ Ｐゴシック" w:hAnsi="ＭＳ Ｐゴシック" w:hint="eastAsia"/>
                <w:sz w:val="20"/>
              </w:rPr>
              <w:t>自宅</w:t>
            </w:r>
          </w:p>
        </w:tc>
        <w:tc>
          <w:tcPr>
            <w:tcW w:w="636" w:type="dxa"/>
            <w:tcBorders>
              <w:top w:val="single" w:sz="12" w:space="0" w:color="auto"/>
            </w:tcBorders>
            <w:tcMar>
              <w:left w:w="28" w:type="dxa"/>
              <w:right w:w="28" w:type="dxa"/>
            </w:tcMar>
            <w:vAlign w:val="center"/>
          </w:tcPr>
          <w:p w:rsidR="001F07D3" w:rsidRPr="00703440" w:rsidRDefault="001F07D3" w:rsidP="00BF7742">
            <w:pPr>
              <w:ind w:rightChars="50" w:right="105"/>
              <w:jc w:val="center"/>
              <w:rPr>
                <w:rFonts w:ascii="ＭＳ Ｐゴシック" w:eastAsia="ＭＳ Ｐゴシック" w:hAnsi="ＭＳ Ｐゴシック" w:hint="eastAsia"/>
                <w:sz w:val="20"/>
              </w:rPr>
            </w:pPr>
            <w:r>
              <w:rPr>
                <w:rFonts w:ascii="ＭＳ Ｐゴシック" w:eastAsia="ＭＳ Ｐゴシック" w:hAnsi="ＭＳ Ｐゴシック" w:hint="eastAsia"/>
                <w:sz w:val="20"/>
              </w:rPr>
              <w:t>電話</w:t>
            </w:r>
          </w:p>
        </w:tc>
        <w:tc>
          <w:tcPr>
            <w:tcW w:w="3402" w:type="dxa"/>
            <w:tcBorders>
              <w:top w:val="single" w:sz="12" w:space="0" w:color="auto"/>
              <w:right w:val="single" w:sz="12" w:space="0" w:color="auto"/>
            </w:tcBorders>
            <w:vAlign w:val="center"/>
          </w:tcPr>
          <w:p w:rsidR="001F07D3" w:rsidRPr="00703440" w:rsidRDefault="001F07D3" w:rsidP="00271FD3">
            <w:pPr>
              <w:ind w:rightChars="50" w:right="105"/>
              <w:rPr>
                <w:rFonts w:ascii="ＭＳ Ｐゴシック" w:eastAsia="ＭＳ Ｐゴシック" w:hAnsi="ＭＳ Ｐゴシック" w:hint="eastAsia"/>
                <w:sz w:val="20"/>
              </w:rPr>
            </w:pPr>
          </w:p>
        </w:tc>
        <w:tc>
          <w:tcPr>
            <w:tcW w:w="1843" w:type="dxa"/>
            <w:gridSpan w:val="2"/>
            <w:tcBorders>
              <w:top w:val="single" w:sz="12" w:space="0" w:color="auto"/>
              <w:left w:val="single" w:sz="12" w:space="0" w:color="auto"/>
              <w:bottom w:val="single" w:sz="12" w:space="0" w:color="auto"/>
            </w:tcBorders>
            <w:tcMar>
              <w:left w:w="28" w:type="dxa"/>
              <w:right w:w="28" w:type="dxa"/>
            </w:tcMar>
            <w:vAlign w:val="center"/>
          </w:tcPr>
          <w:p w:rsidR="001F07D3" w:rsidRDefault="001F07D3" w:rsidP="001312E4">
            <w:pPr>
              <w:spacing w:line="280" w:lineRule="exact"/>
              <w:ind w:rightChars="50" w:right="105"/>
              <w:jc w:val="center"/>
              <w:rPr>
                <w:rFonts w:ascii="ＭＳ Ｐゴシック" w:eastAsia="ＭＳ Ｐゴシック" w:hAnsi="ＭＳ Ｐゴシック"/>
                <w:sz w:val="20"/>
              </w:rPr>
            </w:pPr>
            <w:r>
              <w:rPr>
                <w:rFonts w:ascii="ＭＳ Ｐゴシック" w:eastAsia="ＭＳ Ｐゴシック" w:hAnsi="ＭＳ Ｐゴシック" w:hint="eastAsia"/>
                <w:sz w:val="20"/>
              </w:rPr>
              <w:t>緊急連絡先</w:t>
            </w:r>
          </w:p>
          <w:p w:rsidR="001F07D3" w:rsidRPr="00703440" w:rsidRDefault="001F07D3" w:rsidP="001312E4">
            <w:pPr>
              <w:spacing w:line="280" w:lineRule="exact"/>
              <w:ind w:rightChars="50" w:right="105"/>
              <w:jc w:val="center"/>
              <w:rPr>
                <w:rFonts w:ascii="ＭＳ Ｐゴシック" w:eastAsia="ＭＳ Ｐゴシック" w:hAnsi="ＭＳ Ｐゴシック" w:hint="eastAsia"/>
                <w:sz w:val="20"/>
              </w:rPr>
            </w:pPr>
            <w:r w:rsidRPr="009F42C6">
              <w:rPr>
                <w:rFonts w:ascii="ＭＳ Ｐゴシック" w:eastAsia="ＭＳ Ｐゴシック" w:hAnsi="ＭＳ Ｐゴシック" w:hint="eastAsia"/>
                <w:sz w:val="14"/>
              </w:rPr>
              <w:t>保護者様の携帯電話番号</w:t>
            </w:r>
          </w:p>
        </w:tc>
        <w:tc>
          <w:tcPr>
            <w:tcW w:w="4247" w:type="dxa"/>
            <w:gridSpan w:val="3"/>
            <w:tcBorders>
              <w:top w:val="single" w:sz="12" w:space="0" w:color="auto"/>
              <w:bottom w:val="single" w:sz="12" w:space="0" w:color="auto"/>
              <w:right w:val="single" w:sz="12" w:space="0" w:color="auto"/>
            </w:tcBorders>
            <w:vAlign w:val="center"/>
          </w:tcPr>
          <w:p w:rsidR="001F07D3" w:rsidRPr="00D716AA" w:rsidRDefault="00D716AA" w:rsidP="00296A95">
            <w:pPr>
              <w:spacing w:line="160" w:lineRule="exact"/>
              <w:ind w:rightChars="50" w:right="105"/>
              <w:rPr>
                <w:rFonts w:ascii="ＭＳ Ｐゴシック" w:eastAsia="ＭＳ Ｐゴシック" w:hAnsi="ＭＳ Ｐゴシック"/>
                <w:sz w:val="14"/>
              </w:rPr>
            </w:pPr>
            <w:r w:rsidRPr="00D716AA">
              <w:rPr>
                <w:rFonts w:ascii="ＭＳ Ｐゴシック" w:eastAsia="ＭＳ Ｐゴシック" w:hAnsi="ＭＳ Ｐゴシック" w:hint="eastAsia"/>
                <w:sz w:val="14"/>
              </w:rPr>
              <w:t>※必ず連絡が取れる番号をご記入ください。</w:t>
            </w:r>
          </w:p>
          <w:p w:rsidR="00D716AA" w:rsidRPr="00703440" w:rsidRDefault="00D716AA" w:rsidP="00271FD3">
            <w:pPr>
              <w:ind w:rightChars="50" w:right="105"/>
              <w:rPr>
                <w:rFonts w:ascii="ＭＳ Ｐゴシック" w:eastAsia="ＭＳ Ｐゴシック" w:hAnsi="ＭＳ Ｐゴシック" w:hint="eastAsia"/>
                <w:sz w:val="20"/>
              </w:rPr>
            </w:pPr>
          </w:p>
        </w:tc>
      </w:tr>
      <w:tr w:rsidR="001F07D3" w:rsidRPr="00703440" w:rsidTr="00BB39C9">
        <w:trPr>
          <w:trHeight w:val="624"/>
          <w:jc w:val="center"/>
        </w:trPr>
        <w:tc>
          <w:tcPr>
            <w:tcW w:w="635" w:type="dxa"/>
            <w:vMerge/>
            <w:tcBorders>
              <w:top w:val="single" w:sz="4" w:space="0" w:color="auto"/>
              <w:left w:val="single" w:sz="12" w:space="0" w:color="auto"/>
              <w:bottom w:val="single" w:sz="12" w:space="0" w:color="auto"/>
            </w:tcBorders>
            <w:tcMar>
              <w:left w:w="28" w:type="dxa"/>
              <w:right w:w="28" w:type="dxa"/>
            </w:tcMar>
            <w:vAlign w:val="center"/>
          </w:tcPr>
          <w:p w:rsidR="001F07D3" w:rsidRDefault="001F07D3" w:rsidP="00BF7742">
            <w:pPr>
              <w:jc w:val="center"/>
              <w:rPr>
                <w:rFonts w:ascii="ＭＳ Ｐゴシック" w:eastAsia="ＭＳ Ｐゴシック" w:hAnsi="ＭＳ Ｐゴシック" w:hint="eastAsia"/>
                <w:sz w:val="20"/>
              </w:rPr>
            </w:pPr>
          </w:p>
        </w:tc>
        <w:tc>
          <w:tcPr>
            <w:tcW w:w="636" w:type="dxa"/>
            <w:tcBorders>
              <w:top w:val="single" w:sz="4" w:space="0" w:color="auto"/>
              <w:bottom w:val="single" w:sz="12" w:space="0" w:color="auto"/>
            </w:tcBorders>
            <w:tcMar>
              <w:left w:w="28" w:type="dxa"/>
              <w:right w:w="28" w:type="dxa"/>
            </w:tcMar>
            <w:vAlign w:val="center"/>
          </w:tcPr>
          <w:p w:rsidR="001F07D3" w:rsidRPr="00703440" w:rsidRDefault="001F07D3" w:rsidP="00BF7742">
            <w:pPr>
              <w:ind w:rightChars="50" w:right="105"/>
              <w:jc w:val="center"/>
              <w:rPr>
                <w:rFonts w:ascii="ＭＳ Ｐゴシック" w:eastAsia="ＭＳ Ｐゴシック" w:hAnsi="ＭＳ Ｐゴシック" w:hint="eastAsia"/>
                <w:sz w:val="20"/>
              </w:rPr>
            </w:pPr>
            <w:r>
              <w:rPr>
                <w:rFonts w:ascii="ＭＳ Ｐゴシック" w:eastAsia="ＭＳ Ｐゴシック" w:hAnsi="ＭＳ Ｐゴシック" w:hint="eastAsia"/>
                <w:sz w:val="20"/>
              </w:rPr>
              <w:t>FAX</w:t>
            </w:r>
          </w:p>
        </w:tc>
        <w:tc>
          <w:tcPr>
            <w:tcW w:w="3402" w:type="dxa"/>
            <w:tcBorders>
              <w:top w:val="single" w:sz="4" w:space="0" w:color="auto"/>
              <w:bottom w:val="single" w:sz="12" w:space="0" w:color="auto"/>
              <w:right w:val="single" w:sz="12" w:space="0" w:color="auto"/>
            </w:tcBorders>
            <w:vAlign w:val="center"/>
          </w:tcPr>
          <w:p w:rsidR="001F07D3" w:rsidRPr="00703440" w:rsidRDefault="001F07D3" w:rsidP="00271FD3">
            <w:pPr>
              <w:ind w:rightChars="50" w:right="105"/>
              <w:rPr>
                <w:rFonts w:ascii="ＭＳ Ｐゴシック" w:eastAsia="ＭＳ Ｐゴシック" w:hAnsi="ＭＳ Ｐゴシック" w:hint="eastAsia"/>
                <w:sz w:val="20"/>
              </w:rPr>
            </w:pPr>
          </w:p>
        </w:tc>
        <w:tc>
          <w:tcPr>
            <w:tcW w:w="1843" w:type="dxa"/>
            <w:gridSpan w:val="2"/>
            <w:tcBorders>
              <w:top w:val="single" w:sz="12" w:space="0" w:color="auto"/>
              <w:left w:val="single" w:sz="12" w:space="0" w:color="auto"/>
              <w:bottom w:val="single" w:sz="12" w:space="0" w:color="auto"/>
            </w:tcBorders>
            <w:vAlign w:val="center"/>
          </w:tcPr>
          <w:p w:rsidR="001F07D3" w:rsidRPr="00703440" w:rsidRDefault="001F07D3" w:rsidP="00072561">
            <w:pPr>
              <w:ind w:rightChars="50" w:right="105"/>
              <w:jc w:val="center"/>
              <w:rPr>
                <w:rFonts w:ascii="ＭＳ Ｐゴシック" w:eastAsia="ＭＳ Ｐゴシック" w:hAnsi="ＭＳ Ｐゴシック" w:hint="eastAsia"/>
                <w:sz w:val="20"/>
              </w:rPr>
            </w:pPr>
            <w:r>
              <w:rPr>
                <w:rFonts w:ascii="ＭＳ Ｐゴシック" w:eastAsia="ＭＳ Ｐゴシック" w:hAnsi="ＭＳ Ｐゴシック" w:hint="eastAsia"/>
                <w:sz w:val="20"/>
              </w:rPr>
              <w:t>E-mail アドレス</w:t>
            </w:r>
          </w:p>
        </w:tc>
        <w:tc>
          <w:tcPr>
            <w:tcW w:w="4247" w:type="dxa"/>
            <w:gridSpan w:val="3"/>
            <w:tcBorders>
              <w:top w:val="single" w:sz="12" w:space="0" w:color="auto"/>
              <w:bottom w:val="single" w:sz="12" w:space="0" w:color="auto"/>
              <w:right w:val="single" w:sz="12" w:space="0" w:color="auto"/>
            </w:tcBorders>
            <w:vAlign w:val="center"/>
          </w:tcPr>
          <w:p w:rsidR="001F07D3" w:rsidRPr="00703440" w:rsidRDefault="001F07D3" w:rsidP="00271FD3">
            <w:pPr>
              <w:ind w:rightChars="50" w:right="105"/>
              <w:rPr>
                <w:rFonts w:ascii="ＭＳ Ｐゴシック" w:eastAsia="ＭＳ Ｐゴシック" w:hAnsi="ＭＳ Ｐゴシック" w:hint="eastAsia"/>
                <w:sz w:val="20"/>
              </w:rPr>
            </w:pPr>
          </w:p>
        </w:tc>
      </w:tr>
      <w:tr w:rsidR="00BB39C9" w:rsidRPr="00703440" w:rsidTr="00BB39C9">
        <w:trPr>
          <w:trHeight w:val="624"/>
          <w:jc w:val="center"/>
        </w:trPr>
        <w:tc>
          <w:tcPr>
            <w:tcW w:w="1271" w:type="dxa"/>
            <w:gridSpan w:val="2"/>
            <w:tcBorders>
              <w:top w:val="single" w:sz="12" w:space="0" w:color="auto"/>
              <w:left w:val="single" w:sz="12" w:space="0" w:color="auto"/>
              <w:bottom w:val="single" w:sz="12" w:space="0" w:color="auto"/>
            </w:tcBorders>
            <w:vAlign w:val="center"/>
          </w:tcPr>
          <w:p w:rsidR="00B73A6C" w:rsidRDefault="00B73A6C" w:rsidP="00E1200F">
            <w:pPr>
              <w:spacing w:line="220" w:lineRule="exact"/>
              <w:ind w:leftChars="50" w:left="105" w:rightChars="50" w:right="105"/>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健康状態</w:t>
            </w:r>
          </w:p>
          <w:p w:rsidR="00B73A6C" w:rsidRDefault="00B73A6C" w:rsidP="00E1200F">
            <w:pPr>
              <w:spacing w:line="220" w:lineRule="exact"/>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アレルギー</w:t>
            </w:r>
          </w:p>
          <w:p w:rsidR="00B73A6C" w:rsidRPr="00B73A6C" w:rsidRDefault="00B73A6C" w:rsidP="00E1200F">
            <w:pPr>
              <w:spacing w:line="220" w:lineRule="exact"/>
              <w:jc w:val="distribute"/>
              <w:rPr>
                <w:rFonts w:ascii="ＭＳ Ｐゴシック" w:eastAsia="ＭＳ Ｐゴシック" w:hAnsi="ＭＳ Ｐゴシック" w:hint="eastAsia"/>
                <w:w w:val="90"/>
                <w:sz w:val="20"/>
              </w:rPr>
            </w:pPr>
            <w:r w:rsidRPr="00B73A6C">
              <w:rPr>
                <w:rFonts w:ascii="ＭＳ Ｐゴシック" w:eastAsia="ＭＳ Ｐゴシック" w:hAnsi="ＭＳ Ｐゴシック" w:hint="eastAsia"/>
                <w:w w:val="90"/>
                <w:sz w:val="16"/>
              </w:rPr>
              <w:t>配慮すべき事項</w:t>
            </w:r>
          </w:p>
        </w:tc>
        <w:tc>
          <w:tcPr>
            <w:tcW w:w="9492" w:type="dxa"/>
            <w:gridSpan w:val="6"/>
            <w:tcBorders>
              <w:top w:val="single" w:sz="12" w:space="0" w:color="auto"/>
              <w:right w:val="single" w:sz="12" w:space="0" w:color="auto"/>
            </w:tcBorders>
            <w:vAlign w:val="center"/>
          </w:tcPr>
          <w:p w:rsidR="00B73A6C" w:rsidRPr="00703440" w:rsidRDefault="00B73A6C" w:rsidP="00271FD3">
            <w:pPr>
              <w:ind w:rightChars="50" w:right="105"/>
              <w:rPr>
                <w:rFonts w:ascii="ＭＳ Ｐゴシック" w:eastAsia="ＭＳ Ｐゴシック" w:hAnsi="ＭＳ Ｐゴシック" w:hint="eastAsia"/>
                <w:sz w:val="20"/>
              </w:rPr>
            </w:pPr>
          </w:p>
        </w:tc>
      </w:tr>
      <w:tr w:rsidR="008D43BE" w:rsidRPr="00703440" w:rsidTr="00BB39C9">
        <w:trPr>
          <w:trHeight w:val="624"/>
          <w:jc w:val="center"/>
        </w:trPr>
        <w:tc>
          <w:tcPr>
            <w:tcW w:w="10763" w:type="dxa"/>
            <w:gridSpan w:val="8"/>
            <w:tcBorders>
              <w:top w:val="single" w:sz="12" w:space="0" w:color="auto"/>
              <w:left w:val="single" w:sz="12" w:space="0" w:color="auto"/>
              <w:bottom w:val="single" w:sz="12" w:space="0" w:color="auto"/>
              <w:right w:val="single" w:sz="12" w:space="0" w:color="auto"/>
            </w:tcBorders>
            <w:vAlign w:val="center"/>
          </w:tcPr>
          <w:p w:rsidR="00BB0D51" w:rsidRPr="00E2305B" w:rsidRDefault="00E2305B" w:rsidP="00E2305B">
            <w:pPr>
              <w:spacing w:line="240" w:lineRule="exact"/>
              <w:rPr>
                <w:rFonts w:ascii="ＭＳ Ｐゴシック" w:eastAsia="ＭＳ Ｐゴシック" w:hAnsi="ＭＳ Ｐゴシック" w:hint="eastAsia"/>
                <w:sz w:val="18"/>
              </w:rPr>
            </w:pPr>
            <w:r w:rsidRPr="00E2305B">
              <w:rPr>
                <w:rFonts w:ascii="ＭＳ Ｐゴシック" w:eastAsia="ＭＳ Ｐゴシック" w:hAnsi="ＭＳ Ｐゴシック" w:hint="eastAsia"/>
                <w:sz w:val="18"/>
              </w:rPr>
              <w:t>■</w:t>
            </w:r>
            <w:r w:rsidR="00BB0D51" w:rsidRPr="00E2305B">
              <w:rPr>
                <w:rFonts w:ascii="ＭＳ Ｐゴシック" w:eastAsia="ＭＳ Ｐゴシック" w:hAnsi="ＭＳ Ｐゴシック" w:hint="eastAsia"/>
                <w:sz w:val="18"/>
              </w:rPr>
              <w:t>今回ご記入いただいた個人情報につきましては、この事業に関する事務に使用し、第三者に開示することはありません。</w:t>
            </w:r>
          </w:p>
          <w:p w:rsidR="008D43BE" w:rsidRPr="00703440" w:rsidRDefault="00BB0D51" w:rsidP="00E2305B">
            <w:pPr>
              <w:spacing w:line="240" w:lineRule="exact"/>
              <w:rPr>
                <w:rFonts w:ascii="ＭＳ Ｐゴシック" w:eastAsia="ＭＳ Ｐゴシック" w:hAnsi="ＭＳ Ｐゴシック"/>
                <w:sz w:val="20"/>
              </w:rPr>
            </w:pPr>
            <w:r w:rsidRPr="00E2305B">
              <w:rPr>
                <w:rFonts w:ascii="ＭＳ Ｐゴシック" w:eastAsia="ＭＳ Ｐゴシック" w:hAnsi="ＭＳ Ｐゴシック" w:hint="eastAsia"/>
                <w:sz w:val="18"/>
              </w:rPr>
              <w:t>■本事業中に撮影した写真や製作物、感想文等を、当事業の報告書や学会等で発表に使用する場合があります。ご了承ください。</w:t>
            </w:r>
          </w:p>
        </w:tc>
      </w:tr>
    </w:tbl>
    <w:p w:rsidR="002A2E1F" w:rsidRDefault="002A2E1F" w:rsidP="00E46850">
      <w:pPr>
        <w:spacing w:beforeLines="30" w:before="111" w:line="340" w:lineRule="exact"/>
        <w:rPr>
          <w:rFonts w:ascii="ＭＳ Ｐ明朝" w:eastAsia="ＭＳ Ｐ明朝" w:hAnsi="ＭＳ Ｐ明朝"/>
          <w:sz w:val="20"/>
        </w:rPr>
      </w:pPr>
      <w:r w:rsidRPr="000A59F7">
        <w:rPr>
          <w:rFonts w:ascii="ＭＳ Ｐ明朝" w:eastAsia="ＭＳ Ｐ明朝" w:hAnsi="ＭＳ Ｐ明朝" w:hint="eastAsia"/>
          <w:sz w:val="20"/>
        </w:rPr>
        <w:t>※</w:t>
      </w:r>
      <w:r w:rsidR="00565438" w:rsidRPr="000A59F7">
        <w:rPr>
          <w:rFonts w:ascii="ＭＳ Ｐ明朝" w:eastAsia="ＭＳ Ｐ明朝" w:hAnsi="ＭＳ Ｐ明朝" w:hint="eastAsia"/>
          <w:sz w:val="20"/>
        </w:rPr>
        <w:t>必要事項をご記入のうえ</w:t>
      </w:r>
      <w:r w:rsidR="00004CB1">
        <w:rPr>
          <w:rFonts w:ascii="ＭＳ Ｐ明朝" w:eastAsia="ＭＳ Ｐ明朝" w:hAnsi="ＭＳ Ｐ明朝" w:hint="eastAsia"/>
          <w:sz w:val="20"/>
        </w:rPr>
        <w:t>、</w:t>
      </w:r>
      <w:r w:rsidR="00565438" w:rsidRPr="000A59F7">
        <w:rPr>
          <w:rFonts w:ascii="ＭＳ Ｐ明朝" w:eastAsia="ＭＳ Ｐ明朝" w:hAnsi="ＭＳ Ｐ明朝" w:hint="eastAsia"/>
          <w:sz w:val="20"/>
        </w:rPr>
        <w:t>メール添付、FAX、または郵送</w:t>
      </w:r>
      <w:r w:rsidR="009134F1" w:rsidRPr="000A59F7">
        <w:rPr>
          <w:rFonts w:ascii="ＭＳ Ｐ明朝" w:eastAsia="ＭＳ Ｐ明朝" w:hAnsi="ＭＳ Ｐ明朝" w:hint="eastAsia"/>
          <w:sz w:val="20"/>
        </w:rPr>
        <w:t>にて</w:t>
      </w:r>
      <w:r w:rsidR="00E46850">
        <w:rPr>
          <w:rFonts w:ascii="ＭＳ Ｐ明朝" w:eastAsia="ＭＳ Ｐ明朝" w:hAnsi="ＭＳ Ｐ明朝" w:hint="eastAsia"/>
          <w:sz w:val="20"/>
        </w:rPr>
        <w:t>、</w:t>
      </w:r>
      <w:r w:rsidR="006E3144">
        <w:rPr>
          <w:rFonts w:ascii="ＭＳ Ｐ明朝" w:eastAsia="ＭＳ Ｐ明朝" w:hAnsi="ＭＳ Ｐ明朝" w:hint="eastAsia"/>
          <w:sz w:val="20"/>
        </w:rPr>
        <w:t xml:space="preserve"> </w:t>
      </w:r>
      <w:r w:rsidR="00E46850" w:rsidRPr="00E46850">
        <w:rPr>
          <w:rFonts w:ascii="ＭＳ Ｐゴシック" w:eastAsia="ＭＳ Ｐゴシック" w:hAnsi="ＭＳ Ｐゴシック" w:hint="eastAsia"/>
          <w:sz w:val="20"/>
          <w:u w:val="single"/>
        </w:rPr>
        <w:t>必ず</w:t>
      </w:r>
      <w:r w:rsidR="00E46850" w:rsidRPr="00E46850">
        <w:rPr>
          <w:rFonts w:ascii="ＭＳ Ｐゴシック" w:eastAsia="ＭＳ Ｐゴシック" w:hAnsi="ＭＳ Ｐゴシック" w:hint="eastAsia"/>
          <w:sz w:val="20"/>
          <w:u w:val="single"/>
        </w:rPr>
        <w:t>保護者様がお申し込みください</w:t>
      </w:r>
      <w:r w:rsidR="00E46850" w:rsidRPr="000A59F7">
        <w:rPr>
          <w:rFonts w:ascii="ＭＳ Ｐ明朝" w:eastAsia="ＭＳ Ｐ明朝" w:hAnsi="ＭＳ Ｐ明朝" w:hint="eastAsia"/>
          <w:sz w:val="20"/>
        </w:rPr>
        <w:t>。</w:t>
      </w:r>
    </w:p>
    <w:p w:rsidR="008025A5" w:rsidRPr="00E46850" w:rsidRDefault="008025A5" w:rsidP="008025A5">
      <w:pPr>
        <w:spacing w:line="340" w:lineRule="exact"/>
        <w:rPr>
          <w:rFonts w:ascii="ＭＳ Ｐ明朝" w:eastAsia="ＭＳ Ｐ明朝" w:hAnsi="ＭＳ Ｐ明朝" w:hint="eastAsia"/>
          <w:sz w:val="19"/>
          <w:szCs w:val="19"/>
        </w:rPr>
      </w:pPr>
      <w:r w:rsidRPr="000A59F7">
        <w:rPr>
          <w:rFonts w:ascii="ＭＳ Ｐ明朝" w:eastAsia="ＭＳ Ｐ明朝" w:hAnsi="ＭＳ Ｐ明朝" w:hint="eastAsia"/>
          <w:sz w:val="20"/>
        </w:rPr>
        <w:t>※島外からのお申し込みは、事前に事務局へご相談ください</w:t>
      </w:r>
      <w:r>
        <w:rPr>
          <w:rFonts w:ascii="ＭＳ Ｐ明朝" w:eastAsia="ＭＳ Ｐ明朝" w:hAnsi="ＭＳ Ｐ明朝" w:hint="eastAsia"/>
          <w:sz w:val="20"/>
        </w:rPr>
        <w:t xml:space="preserve"> </w:t>
      </w:r>
      <w:r w:rsidRPr="00E46850">
        <w:rPr>
          <w:rFonts w:ascii="ＭＳ Ｐ明朝" w:eastAsia="ＭＳ Ｐ明朝" w:hAnsi="ＭＳ Ｐ明朝" w:hint="eastAsia"/>
          <w:sz w:val="19"/>
          <w:szCs w:val="19"/>
        </w:rPr>
        <w:t>（夜間の保護者付き添いの必要等があり、お断りする場合もあります）</w:t>
      </w:r>
    </w:p>
    <w:p w:rsidR="00F50033" w:rsidRPr="007D2691" w:rsidRDefault="00DE1A0F" w:rsidP="00004CB1">
      <w:pPr>
        <w:topLinePunct/>
        <w:autoSpaceDE w:val="0"/>
        <w:autoSpaceDN w:val="0"/>
        <w:spacing w:beforeLines="50" w:before="186"/>
        <w:rPr>
          <w:rFonts w:ascii="ＭＳ Ｐゴシック" w:eastAsia="ＭＳ Ｐゴシック" w:hAnsi="ＭＳ Ｐゴシック" w:hint="eastAsia"/>
          <w:sz w:val="22"/>
        </w:rPr>
      </w:pPr>
      <w:r>
        <w:rPr>
          <w:rFonts w:ascii="ＭＳ Ｐゴシック" w:eastAsia="ＭＳ Ｐゴシック" w:hAnsi="ＭＳ Ｐゴシック" w:hint="eastAsia"/>
        </w:rPr>
        <w:t>【</w:t>
      </w:r>
      <w:r w:rsidR="00E1200F" w:rsidRPr="009134F1">
        <w:rPr>
          <w:rFonts w:ascii="ＭＳ Ｐゴシック" w:eastAsia="ＭＳ Ｐゴシック" w:hAnsi="ＭＳ Ｐゴシック" w:hint="eastAsia"/>
        </w:rPr>
        <w:t>送付先</w:t>
      </w:r>
      <w:r>
        <w:rPr>
          <w:rFonts w:ascii="ＭＳ Ｐゴシック" w:eastAsia="ＭＳ Ｐゴシック" w:hAnsi="ＭＳ Ｐゴシック" w:hint="eastAsia"/>
        </w:rPr>
        <w:t>】</w:t>
      </w:r>
      <w:r w:rsidR="00E1200F" w:rsidRPr="009134F1">
        <w:rPr>
          <w:rFonts w:ascii="ＭＳ Ｐゴシック" w:eastAsia="ＭＳ Ｐゴシック" w:hAnsi="ＭＳ Ｐゴシック" w:hint="eastAsia"/>
        </w:rPr>
        <w:t xml:space="preserve">　</w:t>
      </w:r>
      <w:r w:rsidR="00E1200F" w:rsidRPr="007D2691">
        <w:rPr>
          <w:rFonts w:ascii="ＭＳ Ｐゴシック" w:eastAsia="ＭＳ Ｐゴシック" w:hAnsi="ＭＳ Ｐゴシック" w:hint="eastAsia"/>
          <w:sz w:val="22"/>
        </w:rPr>
        <w:t>伊豆大島ジオパーク推進委員会事務局</w:t>
      </w:r>
    </w:p>
    <w:p w:rsidR="00DE1A0F" w:rsidRDefault="009134F1" w:rsidP="007D2691">
      <w:pPr>
        <w:topLinePunct/>
        <w:autoSpaceDE w:val="0"/>
        <w:autoSpaceDN w:val="0"/>
        <w:spacing w:line="360" w:lineRule="exact"/>
        <w:rPr>
          <w:rFonts w:ascii="Century" w:eastAsia="ＭＳ Ｐゴシック"/>
        </w:rPr>
      </w:pPr>
      <w:r w:rsidRPr="008025A5">
        <w:rPr>
          <w:rFonts w:ascii="Century" w:eastAsia="ＭＳ Ｐゴシック"/>
        </w:rPr>
        <w:t>E-mail</w:t>
      </w:r>
      <w:r w:rsidR="00A143F0">
        <w:rPr>
          <w:rFonts w:ascii="Century" w:eastAsia="ＭＳ Ｐゴシック" w:hint="eastAsia"/>
        </w:rPr>
        <w:t xml:space="preserve"> </w:t>
      </w:r>
      <w:r w:rsidRPr="008025A5">
        <w:rPr>
          <w:rFonts w:ascii="Century" w:eastAsia="ＭＳ Ｐゴシック"/>
        </w:rPr>
        <w:t>：</w:t>
      </w:r>
      <w:r w:rsidR="00A143F0">
        <w:rPr>
          <w:rFonts w:ascii="Century" w:eastAsia="ＭＳ Ｐゴシック" w:hint="eastAsia"/>
        </w:rPr>
        <w:t xml:space="preserve"> </w:t>
      </w:r>
      <w:r w:rsidRPr="00E46850">
        <w:rPr>
          <w:rFonts w:ascii="Century" w:eastAsia="ＭＳ Ｐゴシック"/>
          <w:sz w:val="24"/>
        </w:rPr>
        <w:t>geopark@town.oshima.tokyo.jp</w:t>
      </w:r>
      <w:r w:rsidRPr="008025A5">
        <w:rPr>
          <w:rFonts w:ascii="Century" w:eastAsia="ＭＳ Ｐゴシック"/>
        </w:rPr>
        <w:t xml:space="preserve">　</w:t>
      </w:r>
      <w:r w:rsidR="00DE1A0F">
        <w:rPr>
          <w:rFonts w:ascii="Century" w:eastAsia="ＭＳ Ｐゴシック" w:hint="eastAsia"/>
        </w:rPr>
        <w:t xml:space="preserve">　</w:t>
      </w:r>
      <w:r w:rsidRPr="008025A5">
        <w:rPr>
          <w:rFonts w:ascii="Century" w:eastAsia="ＭＳ Ｐゴシック"/>
        </w:rPr>
        <w:t>Fax.</w:t>
      </w:r>
      <w:r w:rsidR="00FF7747" w:rsidRPr="008025A5">
        <w:rPr>
          <w:rFonts w:ascii="Century" w:eastAsia="ＭＳ Ｐゴシック"/>
        </w:rPr>
        <w:t xml:space="preserve"> </w:t>
      </w:r>
      <w:r w:rsidRPr="00E46850">
        <w:rPr>
          <w:rFonts w:ascii="Century" w:eastAsia="ＭＳ Ｐゴシック"/>
          <w:sz w:val="24"/>
        </w:rPr>
        <w:t>04992-2-1371</w:t>
      </w:r>
      <w:r w:rsidR="00DE1A0F">
        <w:rPr>
          <w:rFonts w:ascii="Century" w:eastAsia="ＭＳ Ｐゴシック" w:hint="eastAsia"/>
        </w:rPr>
        <w:t xml:space="preserve">　</w:t>
      </w:r>
      <w:r w:rsidR="009D4FB0">
        <w:rPr>
          <w:rFonts w:ascii="Century" w:eastAsia="ＭＳ Ｐゴシック" w:hint="eastAsia"/>
        </w:rPr>
        <w:t xml:space="preserve">　</w:t>
      </w:r>
      <w:r w:rsidR="003A5817" w:rsidRPr="003A5817">
        <w:rPr>
          <w:rFonts w:ascii="Century" w:eastAsia="ＭＳ Ｐゴシック" w:hint="eastAsia"/>
          <w:sz w:val="22"/>
          <w:szCs w:val="22"/>
        </w:rPr>
        <w:t xml:space="preserve">( </w:t>
      </w:r>
      <w:r w:rsidR="00DE1A0F" w:rsidRPr="003A5817">
        <w:rPr>
          <w:rFonts w:ascii="Century" w:eastAsia="ＭＳ Ｐゴシック" w:hint="eastAsia"/>
          <w:sz w:val="22"/>
          <w:szCs w:val="22"/>
        </w:rPr>
        <w:t>Tel. 04992-2-1446</w:t>
      </w:r>
      <w:r w:rsidR="003A5817" w:rsidRPr="003A5817">
        <w:rPr>
          <w:rFonts w:ascii="Century" w:eastAsia="ＭＳ Ｐゴシック" w:hint="eastAsia"/>
          <w:sz w:val="22"/>
          <w:szCs w:val="22"/>
        </w:rPr>
        <w:t xml:space="preserve"> )</w:t>
      </w:r>
    </w:p>
    <w:p w:rsidR="00E1200F" w:rsidRPr="008025A5" w:rsidRDefault="00DE1A0F" w:rsidP="007D2691">
      <w:pPr>
        <w:topLinePunct/>
        <w:autoSpaceDE w:val="0"/>
        <w:autoSpaceDN w:val="0"/>
        <w:spacing w:line="360" w:lineRule="exact"/>
        <w:rPr>
          <w:rFonts w:ascii="Century" w:eastAsia="ＭＳ Ｐゴシック"/>
        </w:rPr>
      </w:pPr>
      <w:r>
        <w:rPr>
          <w:rFonts w:ascii="Century" w:eastAsia="ＭＳ Ｐゴシック" w:hint="eastAsia"/>
        </w:rPr>
        <w:t>〒</w:t>
      </w:r>
      <w:r>
        <w:rPr>
          <w:rFonts w:ascii="Century" w:eastAsia="ＭＳ Ｐゴシック" w:hint="eastAsia"/>
        </w:rPr>
        <w:t>100-0101</w:t>
      </w:r>
      <w:r>
        <w:rPr>
          <w:rFonts w:ascii="Century" w:eastAsia="ＭＳ Ｐゴシック" w:hint="eastAsia"/>
        </w:rPr>
        <w:t xml:space="preserve">　</w:t>
      </w:r>
      <w:r w:rsidR="009134F1" w:rsidRPr="008025A5">
        <w:rPr>
          <w:rFonts w:ascii="Century" w:eastAsia="ＭＳ Ｐゴシック"/>
        </w:rPr>
        <w:t>東京都大島町元町</w:t>
      </w:r>
      <w:r w:rsidR="009134F1" w:rsidRPr="008025A5">
        <w:rPr>
          <w:rFonts w:ascii="Century" w:eastAsia="ＭＳ Ｐゴシック"/>
        </w:rPr>
        <w:t>1</w:t>
      </w:r>
      <w:r w:rsidR="009134F1" w:rsidRPr="008025A5">
        <w:rPr>
          <w:rFonts w:ascii="Century" w:eastAsia="ＭＳ Ｐゴシック"/>
        </w:rPr>
        <w:t>丁目</w:t>
      </w:r>
      <w:r>
        <w:rPr>
          <w:rFonts w:ascii="Century" w:eastAsia="ＭＳ Ｐゴシック"/>
        </w:rPr>
        <w:t>1-14</w:t>
      </w:r>
      <w:r>
        <w:rPr>
          <w:rFonts w:ascii="Century" w:eastAsia="ＭＳ Ｐゴシック" w:hint="eastAsia"/>
        </w:rPr>
        <w:t xml:space="preserve">　</w:t>
      </w:r>
      <w:r w:rsidR="009134F1" w:rsidRPr="008025A5">
        <w:rPr>
          <w:rFonts w:ascii="Century" w:eastAsia="ＭＳ Ｐゴシック"/>
        </w:rPr>
        <w:t>大島町</w:t>
      </w:r>
      <w:r w:rsidR="00004CB1" w:rsidRPr="008025A5">
        <w:rPr>
          <w:rFonts w:ascii="Century" w:eastAsia="ＭＳ Ｐゴシック"/>
        </w:rPr>
        <w:t>観光</w:t>
      </w:r>
      <w:r w:rsidR="009134F1" w:rsidRPr="008025A5">
        <w:rPr>
          <w:rFonts w:ascii="Century" w:eastAsia="ＭＳ Ｐゴシック"/>
        </w:rPr>
        <w:t>課</w:t>
      </w:r>
      <w:r>
        <w:rPr>
          <w:rFonts w:ascii="Century" w:eastAsia="ＭＳ Ｐゴシック" w:hint="eastAsia"/>
        </w:rPr>
        <w:t>ジオパーク推進係</w:t>
      </w:r>
    </w:p>
    <w:sectPr w:rsidR="00E1200F" w:rsidRPr="008025A5" w:rsidSect="00174979">
      <w:pgSz w:w="11907" w:h="16839" w:code="9"/>
      <w:pgMar w:top="454" w:right="567" w:bottom="340" w:left="567" w:header="567" w:footer="397" w:gutter="0"/>
      <w:pgNumType w:start="1"/>
      <w:cols w:space="425"/>
      <w:docGrid w:type="linesAndChars" w:linePitch="37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561" w:rsidRDefault="007A4561" w:rsidP="00CF4155">
      <w:r>
        <w:separator/>
      </w:r>
    </w:p>
    <w:p w:rsidR="007A4561" w:rsidRDefault="007A4561"/>
  </w:endnote>
  <w:endnote w:type="continuationSeparator" w:id="0">
    <w:p w:rsidR="007A4561" w:rsidRDefault="007A4561" w:rsidP="00CF4155">
      <w:r>
        <w:continuationSeparator/>
      </w:r>
    </w:p>
    <w:p w:rsidR="007A4561" w:rsidRDefault="007A45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P創英角ｺﾞｼｯｸUB">
    <w:altName w:val="HG P.n.p.poT.￣， 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561" w:rsidRDefault="007A4561" w:rsidP="00CF4155">
      <w:r>
        <w:separator/>
      </w:r>
    </w:p>
    <w:p w:rsidR="007A4561" w:rsidRDefault="007A4561"/>
  </w:footnote>
  <w:footnote w:type="continuationSeparator" w:id="0">
    <w:p w:rsidR="007A4561" w:rsidRDefault="007A4561" w:rsidP="00CF4155">
      <w:r>
        <w:continuationSeparator/>
      </w:r>
    </w:p>
    <w:p w:rsidR="007A4561" w:rsidRDefault="007A456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10.7pt;height:10.7pt" o:bullet="t">
        <v:imagedata r:id="rId1" o:title="BD21421_"/>
      </v:shape>
    </w:pict>
  </w:numPicBullet>
  <w:abstractNum w:abstractNumId="0">
    <w:nsid w:val="0F68482C"/>
    <w:multiLevelType w:val="multilevel"/>
    <w:tmpl w:val="6F9C10CA"/>
    <w:lvl w:ilvl="0">
      <w:start w:val="1"/>
      <w:numFmt w:val="decimal"/>
      <w:pStyle w:val="1"/>
      <w:suff w:val="nothing"/>
      <w:lvlText w:val="%1．"/>
      <w:lvlJc w:val="left"/>
      <w:pPr>
        <w:ind w:left="0" w:firstLine="0"/>
      </w:pPr>
      <w:rPr>
        <w:rFonts w:ascii="HGP創英角ｺﾞｼｯｸUB" w:eastAsia="HGP創英角ｺﾞｼｯｸUB" w:hint="eastAsia"/>
        <w:b w:val="0"/>
        <w:i w:val="0"/>
        <w:sz w:val="24"/>
        <w:szCs w:val="24"/>
      </w:rPr>
    </w:lvl>
    <w:lvl w:ilvl="1">
      <w:start w:val="1"/>
      <w:numFmt w:val="decimal"/>
      <w:pStyle w:val="2"/>
      <w:suff w:val="nothing"/>
      <w:lvlText w:val="%1-%2．"/>
      <w:lvlJc w:val="left"/>
      <w:pPr>
        <w:ind w:left="0" w:firstLine="0"/>
      </w:pPr>
      <w:rPr>
        <w:rFonts w:ascii="ＭＳ ゴシック" w:eastAsia="ＭＳ ゴシック" w:cs="Times New Roman" w:hint="eastAsia"/>
        <w:b w:val="0"/>
        <w:bCs w:val="0"/>
        <w:i w:val="0"/>
        <w:iCs w:val="0"/>
        <w:caps w:val="0"/>
        <w:smallCaps w:val="0"/>
        <w:strike w:val="0"/>
        <w:dstrike w:val="0"/>
        <w:noProof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nothing"/>
      <w:lvlText w:val="%1-%2-%3．"/>
      <w:lvlJc w:val="left"/>
      <w:pPr>
        <w:ind w:left="0" w:firstLine="0"/>
      </w:pPr>
      <w:rPr>
        <w:rFonts w:ascii="ＭＳ ゴシック" w:eastAsia="ＭＳ ゴシック" w:hAnsi="Times New Roman" w:cs="Times New Roman" w:hint="eastAsia"/>
        <w:b w:val="0"/>
        <w:bCs w:val="0"/>
        <w:i w:val="0"/>
        <w:iCs w:val="0"/>
        <w:caps w:val="0"/>
        <w:smallCaps w:val="0"/>
        <w:strike w:val="0"/>
        <w:dstrike w:val="0"/>
        <w:noProof w:val="0"/>
        <w:vanish w:val="0"/>
        <w:color w:val="000000"/>
        <w:spacing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nothing"/>
      <w:lvlText w:val="(%4) "/>
      <w:lvlJc w:val="left"/>
      <w:pPr>
        <w:ind w:left="0" w:firstLine="0"/>
      </w:pPr>
      <w:rPr>
        <w:rFonts w:ascii="ＭＳ ゴシック" w:eastAsia="ＭＳ ゴシック" w:hint="eastAsia"/>
        <w:b w:val="0"/>
        <w:i w:val="0"/>
        <w:sz w:val="21"/>
      </w:rPr>
    </w:lvl>
    <w:lvl w:ilvl="4">
      <w:start w:val="1"/>
      <w:numFmt w:val="decimal"/>
      <w:pStyle w:val="5"/>
      <w:suff w:val="nothing"/>
      <w:lvlText w:val="%5)　"/>
      <w:lvlJc w:val="left"/>
      <w:pPr>
        <w:ind w:left="0" w:firstLine="0"/>
      </w:pPr>
      <w:rPr>
        <w:rFonts w:ascii="ＭＳ 明朝" w:eastAsia="ＭＳ 明朝" w:hint="eastAsia"/>
        <w:b w:val="0"/>
        <w:i w:val="0"/>
        <w:sz w:val="21"/>
        <w:szCs w:val="21"/>
      </w:rPr>
    </w:lvl>
    <w:lvl w:ilvl="5">
      <w:start w:val="1"/>
      <w:numFmt w:val="decimalEnclosedCircle"/>
      <w:pStyle w:val="6"/>
      <w:suff w:val="nothing"/>
      <w:lvlText w:val="%6 "/>
      <w:lvlJc w:val="left"/>
      <w:pPr>
        <w:ind w:left="0" w:firstLine="0"/>
      </w:pPr>
      <w:rPr>
        <w:rFonts w:ascii="ＭＳ 明朝" w:eastAsia="ＭＳ 明朝" w:hint="eastAsia"/>
        <w:b w:val="0"/>
        <w:i w:val="0"/>
        <w:sz w:val="21"/>
      </w:rPr>
    </w:lvl>
    <w:lvl w:ilvl="6">
      <w:start w:val="1"/>
      <w:numFmt w:val="upperLetter"/>
      <w:pStyle w:val="7"/>
      <w:suff w:val="space"/>
      <w:lvlText w:val="%7."/>
      <w:lvlJc w:val="left"/>
      <w:pPr>
        <w:ind w:left="0" w:firstLine="0"/>
      </w:pPr>
      <w:rPr>
        <w:rFonts w:ascii="ＭＳ 明朝" w:eastAsia="ＭＳ 明朝" w:hint="eastAsia"/>
        <w:b w:val="0"/>
        <w:i w:val="0"/>
        <w:caps w:val="0"/>
        <w:strike w:val="0"/>
        <w:dstrike w:val="0"/>
        <w:snapToGrid/>
        <w:vanish w:val="0"/>
        <w:color w:val="auto"/>
        <w:spacing w:val="0"/>
        <w:w w:val="100"/>
        <w:kern w:val="2"/>
        <w:position w:val="0"/>
        <w:sz w:val="2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8"/>
      <w:suff w:val="nothing"/>
      <w:lvlText w:val="%8. "/>
      <w:lvlJc w:val="left"/>
      <w:pPr>
        <w:ind w:left="0" w:firstLine="0"/>
      </w:pPr>
      <w:rPr>
        <w:rFonts w:ascii="ＭＳ 明朝" w:eastAsia="ＭＳ 明朝" w:hint="eastAsia"/>
        <w:sz w:val="21"/>
      </w:rPr>
    </w:lvl>
    <w:lvl w:ilvl="8">
      <w:start w:val="1"/>
      <w:numFmt w:val="bullet"/>
      <w:pStyle w:val="9"/>
      <w:lvlText w:val=""/>
      <w:lvlJc w:val="left"/>
      <w:pPr>
        <w:ind w:left="0" w:firstLine="0"/>
      </w:pPr>
      <w:rPr>
        <w:rFonts w:ascii="Wingdings" w:hAnsi="Wingdings" w:hint="default"/>
        <w:b w:val="0"/>
        <w:i w:val="0"/>
        <w:color w:val="auto"/>
        <w:sz w:val="21"/>
      </w:rPr>
    </w:lvl>
  </w:abstractNum>
  <w:abstractNum w:abstractNumId="1">
    <w:nsid w:val="1008342C"/>
    <w:multiLevelType w:val="hybridMultilevel"/>
    <w:tmpl w:val="4E08215C"/>
    <w:lvl w:ilvl="0" w:tplc="3ED4D2E8">
      <w:start w:val="1"/>
      <w:numFmt w:val="bullet"/>
      <w:suff w:val="nothing"/>
      <w:lvlText w:val="○"/>
      <w:lvlJc w:val="left"/>
      <w:pPr>
        <w:ind w:left="0" w:firstLine="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DB67F94"/>
    <w:multiLevelType w:val="hybridMultilevel"/>
    <w:tmpl w:val="6458081A"/>
    <w:lvl w:ilvl="0" w:tplc="1CEE23A0">
      <w:start w:val="1"/>
      <w:numFmt w:val="bullet"/>
      <w:lvlText w:val=""/>
      <w:lvlPicBulletId w:val="0"/>
      <w:lvlJc w:val="left"/>
      <w:pPr>
        <w:tabs>
          <w:tab w:val="num" w:pos="630"/>
        </w:tabs>
        <w:ind w:left="630" w:firstLine="0"/>
      </w:pPr>
      <w:rPr>
        <w:rFonts w:ascii="Symbol" w:hAnsi="Symbol" w:hint="default"/>
      </w:rPr>
    </w:lvl>
    <w:lvl w:ilvl="1" w:tplc="0A8880E2" w:tentative="1">
      <w:start w:val="1"/>
      <w:numFmt w:val="bullet"/>
      <w:lvlText w:val=""/>
      <w:lvlJc w:val="left"/>
      <w:pPr>
        <w:tabs>
          <w:tab w:val="num" w:pos="1050"/>
        </w:tabs>
        <w:ind w:left="1050" w:firstLine="0"/>
      </w:pPr>
      <w:rPr>
        <w:rFonts w:ascii="Symbol" w:hAnsi="Symbol" w:hint="default"/>
      </w:rPr>
    </w:lvl>
    <w:lvl w:ilvl="2" w:tplc="E94ED88C" w:tentative="1">
      <w:start w:val="1"/>
      <w:numFmt w:val="bullet"/>
      <w:lvlText w:val=""/>
      <w:lvlJc w:val="left"/>
      <w:pPr>
        <w:tabs>
          <w:tab w:val="num" w:pos="1470"/>
        </w:tabs>
        <w:ind w:left="1470" w:firstLine="0"/>
      </w:pPr>
      <w:rPr>
        <w:rFonts w:ascii="Symbol" w:hAnsi="Symbol" w:hint="default"/>
      </w:rPr>
    </w:lvl>
    <w:lvl w:ilvl="3" w:tplc="07CC8588" w:tentative="1">
      <w:start w:val="1"/>
      <w:numFmt w:val="bullet"/>
      <w:lvlText w:val=""/>
      <w:lvlJc w:val="left"/>
      <w:pPr>
        <w:tabs>
          <w:tab w:val="num" w:pos="1890"/>
        </w:tabs>
        <w:ind w:left="1890" w:firstLine="0"/>
      </w:pPr>
      <w:rPr>
        <w:rFonts w:ascii="Symbol" w:hAnsi="Symbol" w:hint="default"/>
      </w:rPr>
    </w:lvl>
    <w:lvl w:ilvl="4" w:tplc="2B8E53D2" w:tentative="1">
      <w:start w:val="1"/>
      <w:numFmt w:val="bullet"/>
      <w:lvlText w:val=""/>
      <w:lvlJc w:val="left"/>
      <w:pPr>
        <w:tabs>
          <w:tab w:val="num" w:pos="2310"/>
        </w:tabs>
        <w:ind w:left="2310" w:firstLine="0"/>
      </w:pPr>
      <w:rPr>
        <w:rFonts w:ascii="Symbol" w:hAnsi="Symbol" w:hint="default"/>
      </w:rPr>
    </w:lvl>
    <w:lvl w:ilvl="5" w:tplc="35BA8472" w:tentative="1">
      <w:start w:val="1"/>
      <w:numFmt w:val="bullet"/>
      <w:lvlText w:val=""/>
      <w:lvlJc w:val="left"/>
      <w:pPr>
        <w:tabs>
          <w:tab w:val="num" w:pos="2730"/>
        </w:tabs>
        <w:ind w:left="2730" w:firstLine="0"/>
      </w:pPr>
      <w:rPr>
        <w:rFonts w:ascii="Symbol" w:hAnsi="Symbol" w:hint="default"/>
      </w:rPr>
    </w:lvl>
    <w:lvl w:ilvl="6" w:tplc="AF827CDC" w:tentative="1">
      <w:start w:val="1"/>
      <w:numFmt w:val="bullet"/>
      <w:lvlText w:val=""/>
      <w:lvlJc w:val="left"/>
      <w:pPr>
        <w:tabs>
          <w:tab w:val="num" w:pos="3150"/>
        </w:tabs>
        <w:ind w:left="3150" w:firstLine="0"/>
      </w:pPr>
      <w:rPr>
        <w:rFonts w:ascii="Symbol" w:hAnsi="Symbol" w:hint="default"/>
      </w:rPr>
    </w:lvl>
    <w:lvl w:ilvl="7" w:tplc="8C5AFEB2" w:tentative="1">
      <w:start w:val="1"/>
      <w:numFmt w:val="bullet"/>
      <w:lvlText w:val=""/>
      <w:lvlJc w:val="left"/>
      <w:pPr>
        <w:tabs>
          <w:tab w:val="num" w:pos="3570"/>
        </w:tabs>
        <w:ind w:left="3570" w:firstLine="0"/>
      </w:pPr>
      <w:rPr>
        <w:rFonts w:ascii="Symbol" w:hAnsi="Symbol" w:hint="default"/>
      </w:rPr>
    </w:lvl>
    <w:lvl w:ilvl="8" w:tplc="8370DA3A" w:tentative="1">
      <w:start w:val="1"/>
      <w:numFmt w:val="bullet"/>
      <w:lvlText w:val=""/>
      <w:lvlJc w:val="left"/>
      <w:pPr>
        <w:tabs>
          <w:tab w:val="num" w:pos="3990"/>
        </w:tabs>
        <w:ind w:left="3990" w:firstLine="0"/>
      </w:pPr>
      <w:rPr>
        <w:rFonts w:ascii="Symbol" w:hAnsi="Symbol" w:hint="default"/>
      </w:rPr>
    </w:lvl>
  </w:abstractNum>
  <w:abstractNum w:abstractNumId="3">
    <w:nsid w:val="20273EB0"/>
    <w:multiLevelType w:val="hybridMultilevel"/>
    <w:tmpl w:val="1F2AD8F0"/>
    <w:lvl w:ilvl="0" w:tplc="D4B6DA44">
      <w:start w:val="1"/>
      <w:numFmt w:val="decimal"/>
      <w:lvlText w:val="(%1)"/>
      <w:lvlJc w:val="left"/>
      <w:pPr>
        <w:ind w:left="596" w:hanging="405"/>
      </w:pPr>
      <w:rPr>
        <w:rFonts w:hint="default"/>
      </w:rPr>
    </w:lvl>
    <w:lvl w:ilvl="1" w:tplc="04090017" w:tentative="1">
      <w:start w:val="1"/>
      <w:numFmt w:val="aiueoFullWidth"/>
      <w:lvlText w:val="(%2)"/>
      <w:lvlJc w:val="left"/>
      <w:pPr>
        <w:ind w:left="1031" w:hanging="420"/>
      </w:pPr>
    </w:lvl>
    <w:lvl w:ilvl="2" w:tplc="04090011" w:tentative="1">
      <w:start w:val="1"/>
      <w:numFmt w:val="decimalEnclosedCircle"/>
      <w:lvlText w:val="%3"/>
      <w:lvlJc w:val="left"/>
      <w:pPr>
        <w:ind w:left="1451" w:hanging="420"/>
      </w:pPr>
    </w:lvl>
    <w:lvl w:ilvl="3" w:tplc="0409000F" w:tentative="1">
      <w:start w:val="1"/>
      <w:numFmt w:val="decimal"/>
      <w:lvlText w:val="%4."/>
      <w:lvlJc w:val="left"/>
      <w:pPr>
        <w:ind w:left="1871" w:hanging="420"/>
      </w:pPr>
    </w:lvl>
    <w:lvl w:ilvl="4" w:tplc="04090017" w:tentative="1">
      <w:start w:val="1"/>
      <w:numFmt w:val="aiueoFullWidth"/>
      <w:lvlText w:val="(%5)"/>
      <w:lvlJc w:val="left"/>
      <w:pPr>
        <w:ind w:left="2291" w:hanging="420"/>
      </w:pPr>
    </w:lvl>
    <w:lvl w:ilvl="5" w:tplc="04090011" w:tentative="1">
      <w:start w:val="1"/>
      <w:numFmt w:val="decimalEnclosedCircle"/>
      <w:lvlText w:val="%6"/>
      <w:lvlJc w:val="left"/>
      <w:pPr>
        <w:ind w:left="2711" w:hanging="420"/>
      </w:pPr>
    </w:lvl>
    <w:lvl w:ilvl="6" w:tplc="0409000F" w:tentative="1">
      <w:start w:val="1"/>
      <w:numFmt w:val="decimal"/>
      <w:lvlText w:val="%7."/>
      <w:lvlJc w:val="left"/>
      <w:pPr>
        <w:ind w:left="3131" w:hanging="420"/>
      </w:pPr>
    </w:lvl>
    <w:lvl w:ilvl="7" w:tplc="04090017" w:tentative="1">
      <w:start w:val="1"/>
      <w:numFmt w:val="aiueoFullWidth"/>
      <w:lvlText w:val="(%8)"/>
      <w:lvlJc w:val="left"/>
      <w:pPr>
        <w:ind w:left="3551" w:hanging="420"/>
      </w:pPr>
    </w:lvl>
    <w:lvl w:ilvl="8" w:tplc="04090011" w:tentative="1">
      <w:start w:val="1"/>
      <w:numFmt w:val="decimalEnclosedCircle"/>
      <w:lvlText w:val="%9"/>
      <w:lvlJc w:val="left"/>
      <w:pPr>
        <w:ind w:left="3971" w:hanging="420"/>
      </w:pPr>
    </w:lvl>
  </w:abstractNum>
  <w:abstractNum w:abstractNumId="4">
    <w:nsid w:val="238C7166"/>
    <w:multiLevelType w:val="hybridMultilevel"/>
    <w:tmpl w:val="3CCAA1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4312786"/>
    <w:multiLevelType w:val="hybridMultilevel"/>
    <w:tmpl w:val="9DC07FBA"/>
    <w:lvl w:ilvl="0" w:tplc="2BFCE6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77C6D91"/>
    <w:multiLevelType w:val="multilevel"/>
    <w:tmpl w:val="4A28654A"/>
    <w:lvl w:ilvl="0">
      <w:start w:val="1"/>
      <w:numFmt w:val="decimal"/>
      <w:suff w:val="nothing"/>
      <w:lvlText w:val="%1. "/>
      <w:lvlJc w:val="left"/>
      <w:pPr>
        <w:ind w:left="425" w:hanging="425"/>
      </w:pPr>
      <w:rPr>
        <w:rFonts w:ascii="ＭＳ 明朝" w:eastAsia="ＭＳ 明朝" w:hint="eastAsia"/>
        <w:b/>
        <w:i w:val="0"/>
        <w:sz w:val="21"/>
        <w:u w:val="single"/>
      </w:rPr>
    </w:lvl>
    <w:lvl w:ilvl="1">
      <w:start w:val="1"/>
      <w:numFmt w:val="decimal"/>
      <w:suff w:val="nothing"/>
      <w:lvlText w:val="(%2) "/>
      <w:lvlJc w:val="left"/>
      <w:pPr>
        <w:ind w:left="992" w:hanging="567"/>
      </w:pPr>
      <w:rPr>
        <w:rFonts w:ascii="ＭＳ 明朝" w:eastAsia="ＭＳ 明朝" w:hint="eastAsia"/>
        <w:b/>
        <w:i w:val="0"/>
        <w:sz w:val="21"/>
        <w:u w:val="single"/>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499D4340"/>
    <w:multiLevelType w:val="multilevel"/>
    <w:tmpl w:val="82F4738A"/>
    <w:lvl w:ilvl="0">
      <w:start w:val="1"/>
      <w:numFmt w:val="decimal"/>
      <w:suff w:val="nothing"/>
      <w:lvlText w:val="%1. "/>
      <w:lvlJc w:val="left"/>
      <w:pPr>
        <w:ind w:left="425" w:hanging="425"/>
      </w:pPr>
      <w:rPr>
        <w:rFonts w:ascii="ＭＳ 明朝" w:eastAsia="ＭＳ 明朝" w:hint="eastAsia"/>
        <w:b/>
        <w:i w:val="0"/>
        <w:sz w:val="21"/>
        <w:u w:val="singl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57E071AD"/>
    <w:multiLevelType w:val="hybridMultilevel"/>
    <w:tmpl w:val="477A80A8"/>
    <w:lvl w:ilvl="0" w:tplc="2E0043B0">
      <w:start w:val="1"/>
      <w:numFmt w:val="bullet"/>
      <w:suff w:val="nothing"/>
      <w:lvlText w:val=""/>
      <w:lvlJc w:val="left"/>
      <w:pPr>
        <w:ind w:left="0" w:firstLine="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62B5102E"/>
    <w:multiLevelType w:val="multilevel"/>
    <w:tmpl w:val="493A9AC8"/>
    <w:lvl w:ilvl="0">
      <w:start w:val="1"/>
      <w:numFmt w:val="decimal"/>
      <w:suff w:val="nothing"/>
      <w:lvlText w:val="%1. "/>
      <w:lvlJc w:val="left"/>
      <w:pPr>
        <w:ind w:left="0" w:firstLine="0"/>
      </w:pPr>
      <w:rPr>
        <w:rFonts w:ascii="ＭＳ 明朝" w:eastAsia="ＭＳ 明朝" w:hint="eastAsia"/>
        <w:b/>
        <w:i w:val="0"/>
        <w:sz w:val="21"/>
        <w:u w:val="single"/>
      </w:rPr>
    </w:lvl>
    <w:lvl w:ilvl="1">
      <w:start w:val="1"/>
      <w:numFmt w:val="decimal"/>
      <w:suff w:val="nothing"/>
      <w:lvlText w:val="(%2) "/>
      <w:lvlJc w:val="left"/>
      <w:pPr>
        <w:ind w:left="0" w:firstLine="199"/>
      </w:pPr>
      <w:rPr>
        <w:rFonts w:ascii="ＭＳ 明朝" w:eastAsia="ＭＳ 明朝" w:hint="eastAsia"/>
        <w:b/>
        <w:i w:val="0"/>
        <w:sz w:val="21"/>
        <w:u w:val="single"/>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6"/>
  </w:num>
  <w:num w:numId="18">
    <w:abstractNumId w:val="3"/>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8"/>
  </w:num>
  <w:num w:numId="2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08"/>
  <w:bookFoldPrintingSheets w:val="-4"/>
  <w:drawingGridHorizontalSpacing w:val="105"/>
  <w:drawingGridVerticalSpacing w:val="373"/>
  <w:displayHorizontalDrawingGridEvery w:val="0"/>
  <w:noPunctuationKerning/>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629"/>
    <w:rsid w:val="000002F6"/>
    <w:rsid w:val="000005FD"/>
    <w:rsid w:val="00001104"/>
    <w:rsid w:val="00001A99"/>
    <w:rsid w:val="00001AE0"/>
    <w:rsid w:val="00002E05"/>
    <w:rsid w:val="00003325"/>
    <w:rsid w:val="00004280"/>
    <w:rsid w:val="00004CB1"/>
    <w:rsid w:val="00004EA6"/>
    <w:rsid w:val="0000521F"/>
    <w:rsid w:val="00005E45"/>
    <w:rsid w:val="000065D9"/>
    <w:rsid w:val="00006E1E"/>
    <w:rsid w:val="0000761D"/>
    <w:rsid w:val="00007EB3"/>
    <w:rsid w:val="0001090E"/>
    <w:rsid w:val="00011111"/>
    <w:rsid w:val="00011BCF"/>
    <w:rsid w:val="000120F1"/>
    <w:rsid w:val="000120FE"/>
    <w:rsid w:val="00012B37"/>
    <w:rsid w:val="00013827"/>
    <w:rsid w:val="00013C02"/>
    <w:rsid w:val="00014A9D"/>
    <w:rsid w:val="00016278"/>
    <w:rsid w:val="0001652D"/>
    <w:rsid w:val="00016707"/>
    <w:rsid w:val="00016EA3"/>
    <w:rsid w:val="00017EFE"/>
    <w:rsid w:val="00020549"/>
    <w:rsid w:val="000207E8"/>
    <w:rsid w:val="00020A1B"/>
    <w:rsid w:val="00020E19"/>
    <w:rsid w:val="0002180C"/>
    <w:rsid w:val="0002222F"/>
    <w:rsid w:val="00022633"/>
    <w:rsid w:val="00022B0C"/>
    <w:rsid w:val="000234BB"/>
    <w:rsid w:val="00023E23"/>
    <w:rsid w:val="00024099"/>
    <w:rsid w:val="00024974"/>
    <w:rsid w:val="00024F85"/>
    <w:rsid w:val="000251F0"/>
    <w:rsid w:val="0002558C"/>
    <w:rsid w:val="00027218"/>
    <w:rsid w:val="0002738C"/>
    <w:rsid w:val="00027CB3"/>
    <w:rsid w:val="0003023E"/>
    <w:rsid w:val="000308A8"/>
    <w:rsid w:val="0003101C"/>
    <w:rsid w:val="000316A2"/>
    <w:rsid w:val="000318B9"/>
    <w:rsid w:val="00031CB0"/>
    <w:rsid w:val="00032FD0"/>
    <w:rsid w:val="00033A85"/>
    <w:rsid w:val="000343EE"/>
    <w:rsid w:val="00036C9D"/>
    <w:rsid w:val="00037727"/>
    <w:rsid w:val="00037DC8"/>
    <w:rsid w:val="000402DA"/>
    <w:rsid w:val="00041578"/>
    <w:rsid w:val="00042001"/>
    <w:rsid w:val="000427DC"/>
    <w:rsid w:val="00043854"/>
    <w:rsid w:val="0004429B"/>
    <w:rsid w:val="000447EA"/>
    <w:rsid w:val="00045823"/>
    <w:rsid w:val="00047127"/>
    <w:rsid w:val="000508B6"/>
    <w:rsid w:val="00050D13"/>
    <w:rsid w:val="00051052"/>
    <w:rsid w:val="00051F10"/>
    <w:rsid w:val="00051F83"/>
    <w:rsid w:val="000524FD"/>
    <w:rsid w:val="0005273B"/>
    <w:rsid w:val="0005350F"/>
    <w:rsid w:val="00053C54"/>
    <w:rsid w:val="00053EAA"/>
    <w:rsid w:val="00055158"/>
    <w:rsid w:val="00055FEA"/>
    <w:rsid w:val="00056E59"/>
    <w:rsid w:val="00056E7F"/>
    <w:rsid w:val="000571AC"/>
    <w:rsid w:val="00057D66"/>
    <w:rsid w:val="0006082A"/>
    <w:rsid w:val="00061018"/>
    <w:rsid w:val="0006156C"/>
    <w:rsid w:val="00061C62"/>
    <w:rsid w:val="00062693"/>
    <w:rsid w:val="00062C00"/>
    <w:rsid w:val="00062EB2"/>
    <w:rsid w:val="0006335F"/>
    <w:rsid w:val="00063658"/>
    <w:rsid w:val="00063878"/>
    <w:rsid w:val="00063A23"/>
    <w:rsid w:val="00065BBF"/>
    <w:rsid w:val="000663B8"/>
    <w:rsid w:val="00066813"/>
    <w:rsid w:val="000671A2"/>
    <w:rsid w:val="00067FF4"/>
    <w:rsid w:val="0007049A"/>
    <w:rsid w:val="00070625"/>
    <w:rsid w:val="00070F43"/>
    <w:rsid w:val="000712B5"/>
    <w:rsid w:val="00071861"/>
    <w:rsid w:val="00071979"/>
    <w:rsid w:val="00071E57"/>
    <w:rsid w:val="000721EA"/>
    <w:rsid w:val="00072450"/>
    <w:rsid w:val="000724AA"/>
    <w:rsid w:val="00072561"/>
    <w:rsid w:val="00072CC2"/>
    <w:rsid w:val="00073676"/>
    <w:rsid w:val="00073DBA"/>
    <w:rsid w:val="00074303"/>
    <w:rsid w:val="00075200"/>
    <w:rsid w:val="00076960"/>
    <w:rsid w:val="0008018D"/>
    <w:rsid w:val="000807A8"/>
    <w:rsid w:val="00080822"/>
    <w:rsid w:val="00080BBD"/>
    <w:rsid w:val="0008243E"/>
    <w:rsid w:val="00082A98"/>
    <w:rsid w:val="00082D32"/>
    <w:rsid w:val="0008323A"/>
    <w:rsid w:val="000839BB"/>
    <w:rsid w:val="00084134"/>
    <w:rsid w:val="00084EB5"/>
    <w:rsid w:val="0008508A"/>
    <w:rsid w:val="0008630D"/>
    <w:rsid w:val="0009269A"/>
    <w:rsid w:val="000951D5"/>
    <w:rsid w:val="000956B3"/>
    <w:rsid w:val="000957AF"/>
    <w:rsid w:val="00096EAB"/>
    <w:rsid w:val="00097E58"/>
    <w:rsid w:val="000A0450"/>
    <w:rsid w:val="000A0AA2"/>
    <w:rsid w:val="000A2814"/>
    <w:rsid w:val="000A2CA5"/>
    <w:rsid w:val="000A36EF"/>
    <w:rsid w:val="000A481D"/>
    <w:rsid w:val="000A5773"/>
    <w:rsid w:val="000A59F7"/>
    <w:rsid w:val="000A644C"/>
    <w:rsid w:val="000A762C"/>
    <w:rsid w:val="000A7BB7"/>
    <w:rsid w:val="000B08DC"/>
    <w:rsid w:val="000B090B"/>
    <w:rsid w:val="000B0EA9"/>
    <w:rsid w:val="000B1302"/>
    <w:rsid w:val="000B29BC"/>
    <w:rsid w:val="000B2B6D"/>
    <w:rsid w:val="000B38A0"/>
    <w:rsid w:val="000B3EFC"/>
    <w:rsid w:val="000B455F"/>
    <w:rsid w:val="000B471D"/>
    <w:rsid w:val="000B4D7F"/>
    <w:rsid w:val="000B5C5A"/>
    <w:rsid w:val="000B5D3C"/>
    <w:rsid w:val="000B5F52"/>
    <w:rsid w:val="000B6ADB"/>
    <w:rsid w:val="000C02B8"/>
    <w:rsid w:val="000C0446"/>
    <w:rsid w:val="000C22FC"/>
    <w:rsid w:val="000C24A0"/>
    <w:rsid w:val="000C2F72"/>
    <w:rsid w:val="000C33DE"/>
    <w:rsid w:val="000C65AB"/>
    <w:rsid w:val="000C7586"/>
    <w:rsid w:val="000D0120"/>
    <w:rsid w:val="000D07FD"/>
    <w:rsid w:val="000D3FA1"/>
    <w:rsid w:val="000D464D"/>
    <w:rsid w:val="000D46AC"/>
    <w:rsid w:val="000D47F0"/>
    <w:rsid w:val="000D4BE6"/>
    <w:rsid w:val="000D4D4A"/>
    <w:rsid w:val="000D62AD"/>
    <w:rsid w:val="000D6EEC"/>
    <w:rsid w:val="000D762D"/>
    <w:rsid w:val="000D774F"/>
    <w:rsid w:val="000E01E0"/>
    <w:rsid w:val="000E05D0"/>
    <w:rsid w:val="000E23A0"/>
    <w:rsid w:val="000E2CDF"/>
    <w:rsid w:val="000E3190"/>
    <w:rsid w:val="000E32C3"/>
    <w:rsid w:val="000E37B1"/>
    <w:rsid w:val="000E386A"/>
    <w:rsid w:val="000E5361"/>
    <w:rsid w:val="000E5C23"/>
    <w:rsid w:val="000E6364"/>
    <w:rsid w:val="000E7272"/>
    <w:rsid w:val="000F1693"/>
    <w:rsid w:val="000F2D82"/>
    <w:rsid w:val="000F31D2"/>
    <w:rsid w:val="000F329B"/>
    <w:rsid w:val="000F3897"/>
    <w:rsid w:val="000F401C"/>
    <w:rsid w:val="000F4CEE"/>
    <w:rsid w:val="000F521A"/>
    <w:rsid w:val="000F5BD7"/>
    <w:rsid w:val="000F70DE"/>
    <w:rsid w:val="000F749C"/>
    <w:rsid w:val="000F7D7E"/>
    <w:rsid w:val="0010077E"/>
    <w:rsid w:val="00100EB6"/>
    <w:rsid w:val="001012B9"/>
    <w:rsid w:val="0010195C"/>
    <w:rsid w:val="00101AB0"/>
    <w:rsid w:val="001025B7"/>
    <w:rsid w:val="00102F67"/>
    <w:rsid w:val="0010312C"/>
    <w:rsid w:val="001041D0"/>
    <w:rsid w:val="001052BC"/>
    <w:rsid w:val="0010675B"/>
    <w:rsid w:val="00110E1B"/>
    <w:rsid w:val="001110EC"/>
    <w:rsid w:val="00111346"/>
    <w:rsid w:val="0011158C"/>
    <w:rsid w:val="001115D4"/>
    <w:rsid w:val="001123A2"/>
    <w:rsid w:val="00112EB6"/>
    <w:rsid w:val="0011469E"/>
    <w:rsid w:val="0011621A"/>
    <w:rsid w:val="001166FD"/>
    <w:rsid w:val="00116759"/>
    <w:rsid w:val="001178EA"/>
    <w:rsid w:val="00117DE5"/>
    <w:rsid w:val="00120FB2"/>
    <w:rsid w:val="0012197F"/>
    <w:rsid w:val="00121EA4"/>
    <w:rsid w:val="001221D2"/>
    <w:rsid w:val="00123DEF"/>
    <w:rsid w:val="00123FE4"/>
    <w:rsid w:val="0012520C"/>
    <w:rsid w:val="00125C9D"/>
    <w:rsid w:val="00125FDA"/>
    <w:rsid w:val="00126014"/>
    <w:rsid w:val="0012664C"/>
    <w:rsid w:val="001266EA"/>
    <w:rsid w:val="00127951"/>
    <w:rsid w:val="00127A6A"/>
    <w:rsid w:val="0013062B"/>
    <w:rsid w:val="001312E4"/>
    <w:rsid w:val="0013170D"/>
    <w:rsid w:val="00133D94"/>
    <w:rsid w:val="00133DA0"/>
    <w:rsid w:val="00134024"/>
    <w:rsid w:val="00134C20"/>
    <w:rsid w:val="00134D6E"/>
    <w:rsid w:val="001358E5"/>
    <w:rsid w:val="00135C26"/>
    <w:rsid w:val="00136C75"/>
    <w:rsid w:val="00137328"/>
    <w:rsid w:val="00140357"/>
    <w:rsid w:val="00140627"/>
    <w:rsid w:val="001407B4"/>
    <w:rsid w:val="00141402"/>
    <w:rsid w:val="001414BD"/>
    <w:rsid w:val="00141A25"/>
    <w:rsid w:val="00141DE6"/>
    <w:rsid w:val="00142351"/>
    <w:rsid w:val="00142E45"/>
    <w:rsid w:val="00143A0B"/>
    <w:rsid w:val="0014500D"/>
    <w:rsid w:val="001450A2"/>
    <w:rsid w:val="00145A3D"/>
    <w:rsid w:val="0014657B"/>
    <w:rsid w:val="00146CA7"/>
    <w:rsid w:val="001506C5"/>
    <w:rsid w:val="00151025"/>
    <w:rsid w:val="00151A43"/>
    <w:rsid w:val="0015250A"/>
    <w:rsid w:val="001527B2"/>
    <w:rsid w:val="00152CA0"/>
    <w:rsid w:val="00153729"/>
    <w:rsid w:val="00153C1D"/>
    <w:rsid w:val="00153FF5"/>
    <w:rsid w:val="00155590"/>
    <w:rsid w:val="001567FB"/>
    <w:rsid w:val="00157053"/>
    <w:rsid w:val="0015706C"/>
    <w:rsid w:val="0015743E"/>
    <w:rsid w:val="00157975"/>
    <w:rsid w:val="001601EB"/>
    <w:rsid w:val="0016174E"/>
    <w:rsid w:val="001627AB"/>
    <w:rsid w:val="00162D24"/>
    <w:rsid w:val="00162DB6"/>
    <w:rsid w:val="00165704"/>
    <w:rsid w:val="001669E8"/>
    <w:rsid w:val="001669FB"/>
    <w:rsid w:val="00166B92"/>
    <w:rsid w:val="00166CAD"/>
    <w:rsid w:val="00167227"/>
    <w:rsid w:val="00170B2B"/>
    <w:rsid w:val="00170C9A"/>
    <w:rsid w:val="0017209C"/>
    <w:rsid w:val="001725B4"/>
    <w:rsid w:val="0017266C"/>
    <w:rsid w:val="00174979"/>
    <w:rsid w:val="00177DD9"/>
    <w:rsid w:val="001823A6"/>
    <w:rsid w:val="00182F72"/>
    <w:rsid w:val="001830C0"/>
    <w:rsid w:val="001834B7"/>
    <w:rsid w:val="0018627B"/>
    <w:rsid w:val="001867C7"/>
    <w:rsid w:val="00186963"/>
    <w:rsid w:val="00187226"/>
    <w:rsid w:val="00190011"/>
    <w:rsid w:val="0019161B"/>
    <w:rsid w:val="00191B3C"/>
    <w:rsid w:val="00191D26"/>
    <w:rsid w:val="001926AC"/>
    <w:rsid w:val="00193358"/>
    <w:rsid w:val="00193577"/>
    <w:rsid w:val="00193621"/>
    <w:rsid w:val="00193EEB"/>
    <w:rsid w:val="00194130"/>
    <w:rsid w:val="0019435E"/>
    <w:rsid w:val="00195558"/>
    <w:rsid w:val="001961FB"/>
    <w:rsid w:val="0019644B"/>
    <w:rsid w:val="00196843"/>
    <w:rsid w:val="0019707D"/>
    <w:rsid w:val="00197B32"/>
    <w:rsid w:val="001A02E6"/>
    <w:rsid w:val="001A0931"/>
    <w:rsid w:val="001A0F9A"/>
    <w:rsid w:val="001A1B4B"/>
    <w:rsid w:val="001A2AA9"/>
    <w:rsid w:val="001A575E"/>
    <w:rsid w:val="001A5C62"/>
    <w:rsid w:val="001A6A64"/>
    <w:rsid w:val="001A6C6D"/>
    <w:rsid w:val="001A7134"/>
    <w:rsid w:val="001A7721"/>
    <w:rsid w:val="001A78EA"/>
    <w:rsid w:val="001B0887"/>
    <w:rsid w:val="001B0C90"/>
    <w:rsid w:val="001B0F21"/>
    <w:rsid w:val="001B1A46"/>
    <w:rsid w:val="001B1A4B"/>
    <w:rsid w:val="001B2140"/>
    <w:rsid w:val="001B42FE"/>
    <w:rsid w:val="001B486F"/>
    <w:rsid w:val="001B59CE"/>
    <w:rsid w:val="001B5D9B"/>
    <w:rsid w:val="001B6BBA"/>
    <w:rsid w:val="001B6C0E"/>
    <w:rsid w:val="001B7054"/>
    <w:rsid w:val="001B7423"/>
    <w:rsid w:val="001B7B21"/>
    <w:rsid w:val="001B7F2A"/>
    <w:rsid w:val="001C0DE2"/>
    <w:rsid w:val="001C12DE"/>
    <w:rsid w:val="001C1C05"/>
    <w:rsid w:val="001C2E66"/>
    <w:rsid w:val="001C3B78"/>
    <w:rsid w:val="001C4F3B"/>
    <w:rsid w:val="001C595F"/>
    <w:rsid w:val="001C62B9"/>
    <w:rsid w:val="001C70AE"/>
    <w:rsid w:val="001C761E"/>
    <w:rsid w:val="001C769D"/>
    <w:rsid w:val="001C7BC0"/>
    <w:rsid w:val="001C7D6B"/>
    <w:rsid w:val="001D0A97"/>
    <w:rsid w:val="001D1F9C"/>
    <w:rsid w:val="001D21B2"/>
    <w:rsid w:val="001D2F80"/>
    <w:rsid w:val="001D4149"/>
    <w:rsid w:val="001D49A2"/>
    <w:rsid w:val="001D4C8F"/>
    <w:rsid w:val="001D4E7C"/>
    <w:rsid w:val="001D4E8D"/>
    <w:rsid w:val="001D585A"/>
    <w:rsid w:val="001D7FF7"/>
    <w:rsid w:val="001E3227"/>
    <w:rsid w:val="001E34C7"/>
    <w:rsid w:val="001E38C9"/>
    <w:rsid w:val="001E4286"/>
    <w:rsid w:val="001E42B4"/>
    <w:rsid w:val="001E469F"/>
    <w:rsid w:val="001E52B5"/>
    <w:rsid w:val="001E5616"/>
    <w:rsid w:val="001E5639"/>
    <w:rsid w:val="001E5D52"/>
    <w:rsid w:val="001E63AD"/>
    <w:rsid w:val="001E75E0"/>
    <w:rsid w:val="001E76A6"/>
    <w:rsid w:val="001F07D3"/>
    <w:rsid w:val="001F0957"/>
    <w:rsid w:val="001F0B52"/>
    <w:rsid w:val="001F168E"/>
    <w:rsid w:val="001F1D11"/>
    <w:rsid w:val="001F23A4"/>
    <w:rsid w:val="001F2B29"/>
    <w:rsid w:val="001F44F4"/>
    <w:rsid w:val="001F45D3"/>
    <w:rsid w:val="001F4799"/>
    <w:rsid w:val="001F51A0"/>
    <w:rsid w:val="001F5252"/>
    <w:rsid w:val="001F6086"/>
    <w:rsid w:val="001F6392"/>
    <w:rsid w:val="001F6790"/>
    <w:rsid w:val="001F749F"/>
    <w:rsid w:val="00202236"/>
    <w:rsid w:val="002023A4"/>
    <w:rsid w:val="00203222"/>
    <w:rsid w:val="00203753"/>
    <w:rsid w:val="00203777"/>
    <w:rsid w:val="002047C5"/>
    <w:rsid w:val="002047D0"/>
    <w:rsid w:val="00204A74"/>
    <w:rsid w:val="00204B6F"/>
    <w:rsid w:val="00204E0C"/>
    <w:rsid w:val="00205DBE"/>
    <w:rsid w:val="0020643D"/>
    <w:rsid w:val="0020656F"/>
    <w:rsid w:val="002067D7"/>
    <w:rsid w:val="00206D92"/>
    <w:rsid w:val="00207355"/>
    <w:rsid w:val="0020772E"/>
    <w:rsid w:val="002079BF"/>
    <w:rsid w:val="002100CF"/>
    <w:rsid w:val="00210252"/>
    <w:rsid w:val="002103B0"/>
    <w:rsid w:val="00210819"/>
    <w:rsid w:val="00210A52"/>
    <w:rsid w:val="00211FBF"/>
    <w:rsid w:val="002134B4"/>
    <w:rsid w:val="002137E2"/>
    <w:rsid w:val="00214157"/>
    <w:rsid w:val="00214C7B"/>
    <w:rsid w:val="00214CBC"/>
    <w:rsid w:val="0021670D"/>
    <w:rsid w:val="00220329"/>
    <w:rsid w:val="00220BC1"/>
    <w:rsid w:val="00221BD6"/>
    <w:rsid w:val="00221D47"/>
    <w:rsid w:val="00223883"/>
    <w:rsid w:val="00226CE5"/>
    <w:rsid w:val="00227761"/>
    <w:rsid w:val="002279AF"/>
    <w:rsid w:val="0023099B"/>
    <w:rsid w:val="002318F0"/>
    <w:rsid w:val="00232EF8"/>
    <w:rsid w:val="00233FC8"/>
    <w:rsid w:val="002347A3"/>
    <w:rsid w:val="002348ED"/>
    <w:rsid w:val="00235AC5"/>
    <w:rsid w:val="0023645D"/>
    <w:rsid w:val="00237358"/>
    <w:rsid w:val="002402AC"/>
    <w:rsid w:val="00240FE5"/>
    <w:rsid w:val="00241959"/>
    <w:rsid w:val="002426C2"/>
    <w:rsid w:val="00243C4E"/>
    <w:rsid w:val="0024401E"/>
    <w:rsid w:val="00244CF3"/>
    <w:rsid w:val="00244E97"/>
    <w:rsid w:val="00244F16"/>
    <w:rsid w:val="00245304"/>
    <w:rsid w:val="00245903"/>
    <w:rsid w:val="00251468"/>
    <w:rsid w:val="002515FA"/>
    <w:rsid w:val="00251827"/>
    <w:rsid w:val="00251B13"/>
    <w:rsid w:val="002524DB"/>
    <w:rsid w:val="00253C95"/>
    <w:rsid w:val="00254189"/>
    <w:rsid w:val="00254DCF"/>
    <w:rsid w:val="00255544"/>
    <w:rsid w:val="00256EEC"/>
    <w:rsid w:val="00257132"/>
    <w:rsid w:val="00257585"/>
    <w:rsid w:val="0025760B"/>
    <w:rsid w:val="00260938"/>
    <w:rsid w:val="00261763"/>
    <w:rsid w:val="002618EC"/>
    <w:rsid w:val="00261C14"/>
    <w:rsid w:val="00263267"/>
    <w:rsid w:val="00263F2E"/>
    <w:rsid w:val="002651CC"/>
    <w:rsid w:val="002654A9"/>
    <w:rsid w:val="00265C9B"/>
    <w:rsid w:val="002670E8"/>
    <w:rsid w:val="00267F4D"/>
    <w:rsid w:val="00270255"/>
    <w:rsid w:val="002706AF"/>
    <w:rsid w:val="00270745"/>
    <w:rsid w:val="002727B7"/>
    <w:rsid w:val="002751FE"/>
    <w:rsid w:val="002759D7"/>
    <w:rsid w:val="00275C4F"/>
    <w:rsid w:val="00275FF4"/>
    <w:rsid w:val="00276553"/>
    <w:rsid w:val="00276B8C"/>
    <w:rsid w:val="00276BDC"/>
    <w:rsid w:val="00276BDD"/>
    <w:rsid w:val="002776AA"/>
    <w:rsid w:val="00277FFA"/>
    <w:rsid w:val="0028106B"/>
    <w:rsid w:val="0028268F"/>
    <w:rsid w:val="0028274C"/>
    <w:rsid w:val="002827E6"/>
    <w:rsid w:val="002831E4"/>
    <w:rsid w:val="00284729"/>
    <w:rsid w:val="002847E1"/>
    <w:rsid w:val="00284AA6"/>
    <w:rsid w:val="00285139"/>
    <w:rsid w:val="0028514D"/>
    <w:rsid w:val="002851F4"/>
    <w:rsid w:val="00285BC7"/>
    <w:rsid w:val="00286426"/>
    <w:rsid w:val="00286575"/>
    <w:rsid w:val="00287269"/>
    <w:rsid w:val="00287824"/>
    <w:rsid w:val="002878F2"/>
    <w:rsid w:val="0029026F"/>
    <w:rsid w:val="00291937"/>
    <w:rsid w:val="00291AE9"/>
    <w:rsid w:val="00291DED"/>
    <w:rsid w:val="002920AE"/>
    <w:rsid w:val="002924FB"/>
    <w:rsid w:val="0029272F"/>
    <w:rsid w:val="00293010"/>
    <w:rsid w:val="0029370B"/>
    <w:rsid w:val="00293CE5"/>
    <w:rsid w:val="0029459A"/>
    <w:rsid w:val="002949B5"/>
    <w:rsid w:val="00294CA8"/>
    <w:rsid w:val="0029524D"/>
    <w:rsid w:val="00295C1A"/>
    <w:rsid w:val="00296390"/>
    <w:rsid w:val="00296A95"/>
    <w:rsid w:val="00296CAE"/>
    <w:rsid w:val="00297628"/>
    <w:rsid w:val="00297A84"/>
    <w:rsid w:val="002A03D9"/>
    <w:rsid w:val="002A1665"/>
    <w:rsid w:val="002A1E71"/>
    <w:rsid w:val="002A20B1"/>
    <w:rsid w:val="002A280D"/>
    <w:rsid w:val="002A2A86"/>
    <w:rsid w:val="002A2E1F"/>
    <w:rsid w:val="002A2FE6"/>
    <w:rsid w:val="002A30B7"/>
    <w:rsid w:val="002A3D95"/>
    <w:rsid w:val="002A4F5E"/>
    <w:rsid w:val="002A526F"/>
    <w:rsid w:val="002A5D3C"/>
    <w:rsid w:val="002A6230"/>
    <w:rsid w:val="002A6E01"/>
    <w:rsid w:val="002A7059"/>
    <w:rsid w:val="002B056F"/>
    <w:rsid w:val="002B0630"/>
    <w:rsid w:val="002B0D8C"/>
    <w:rsid w:val="002B0F3D"/>
    <w:rsid w:val="002B1622"/>
    <w:rsid w:val="002B18AF"/>
    <w:rsid w:val="002B3456"/>
    <w:rsid w:val="002B4269"/>
    <w:rsid w:val="002B4605"/>
    <w:rsid w:val="002B568A"/>
    <w:rsid w:val="002B7971"/>
    <w:rsid w:val="002B7A13"/>
    <w:rsid w:val="002B7C17"/>
    <w:rsid w:val="002C0B5E"/>
    <w:rsid w:val="002C1BFD"/>
    <w:rsid w:val="002C727B"/>
    <w:rsid w:val="002C7BC2"/>
    <w:rsid w:val="002D177D"/>
    <w:rsid w:val="002D1C1E"/>
    <w:rsid w:val="002D1F5D"/>
    <w:rsid w:val="002D2192"/>
    <w:rsid w:val="002D2B2A"/>
    <w:rsid w:val="002D2F47"/>
    <w:rsid w:val="002D432F"/>
    <w:rsid w:val="002D51C0"/>
    <w:rsid w:val="002D5FDC"/>
    <w:rsid w:val="002D70DB"/>
    <w:rsid w:val="002D72C2"/>
    <w:rsid w:val="002D7A3E"/>
    <w:rsid w:val="002E07A5"/>
    <w:rsid w:val="002E1466"/>
    <w:rsid w:val="002E347A"/>
    <w:rsid w:val="002E3A15"/>
    <w:rsid w:val="002E3C1F"/>
    <w:rsid w:val="002E43D7"/>
    <w:rsid w:val="002E4701"/>
    <w:rsid w:val="002E5D6F"/>
    <w:rsid w:val="002E5FF4"/>
    <w:rsid w:val="002E60B1"/>
    <w:rsid w:val="002E679D"/>
    <w:rsid w:val="002E69CE"/>
    <w:rsid w:val="002E77C2"/>
    <w:rsid w:val="002E7908"/>
    <w:rsid w:val="002E7BA7"/>
    <w:rsid w:val="002F0136"/>
    <w:rsid w:val="002F07A1"/>
    <w:rsid w:val="002F197A"/>
    <w:rsid w:val="002F36C5"/>
    <w:rsid w:val="002F468E"/>
    <w:rsid w:val="002F4D98"/>
    <w:rsid w:val="002F5D5A"/>
    <w:rsid w:val="002F6A7B"/>
    <w:rsid w:val="003007FF"/>
    <w:rsid w:val="0030109F"/>
    <w:rsid w:val="003025BB"/>
    <w:rsid w:val="00302BDF"/>
    <w:rsid w:val="00302CDC"/>
    <w:rsid w:val="00303F3D"/>
    <w:rsid w:val="00304093"/>
    <w:rsid w:val="0030506A"/>
    <w:rsid w:val="00305C6F"/>
    <w:rsid w:val="00307946"/>
    <w:rsid w:val="00307A21"/>
    <w:rsid w:val="00307C4E"/>
    <w:rsid w:val="0031055F"/>
    <w:rsid w:val="00310E6E"/>
    <w:rsid w:val="00311206"/>
    <w:rsid w:val="00311A01"/>
    <w:rsid w:val="00311FF7"/>
    <w:rsid w:val="00312739"/>
    <w:rsid w:val="00313F72"/>
    <w:rsid w:val="00314A3A"/>
    <w:rsid w:val="00314C28"/>
    <w:rsid w:val="00314D07"/>
    <w:rsid w:val="00315910"/>
    <w:rsid w:val="00315C35"/>
    <w:rsid w:val="00317FC7"/>
    <w:rsid w:val="00320B28"/>
    <w:rsid w:val="00320DA8"/>
    <w:rsid w:val="00321A29"/>
    <w:rsid w:val="00323044"/>
    <w:rsid w:val="00323324"/>
    <w:rsid w:val="00323509"/>
    <w:rsid w:val="003244C9"/>
    <w:rsid w:val="00324504"/>
    <w:rsid w:val="00324F56"/>
    <w:rsid w:val="00325F61"/>
    <w:rsid w:val="003264CA"/>
    <w:rsid w:val="00326B3C"/>
    <w:rsid w:val="00327E87"/>
    <w:rsid w:val="00331324"/>
    <w:rsid w:val="00332031"/>
    <w:rsid w:val="00332E67"/>
    <w:rsid w:val="00333472"/>
    <w:rsid w:val="003334EB"/>
    <w:rsid w:val="00333A74"/>
    <w:rsid w:val="00333DD4"/>
    <w:rsid w:val="00334D8F"/>
    <w:rsid w:val="00337099"/>
    <w:rsid w:val="00337AB1"/>
    <w:rsid w:val="00340B92"/>
    <w:rsid w:val="00341094"/>
    <w:rsid w:val="003411C5"/>
    <w:rsid w:val="0034124F"/>
    <w:rsid w:val="0034128D"/>
    <w:rsid w:val="00341EC7"/>
    <w:rsid w:val="0034254F"/>
    <w:rsid w:val="003441EB"/>
    <w:rsid w:val="003449A9"/>
    <w:rsid w:val="00344B7F"/>
    <w:rsid w:val="0034653D"/>
    <w:rsid w:val="00346D5D"/>
    <w:rsid w:val="00347745"/>
    <w:rsid w:val="00347F68"/>
    <w:rsid w:val="00350C82"/>
    <w:rsid w:val="003526B7"/>
    <w:rsid w:val="00353DC0"/>
    <w:rsid w:val="00353E0F"/>
    <w:rsid w:val="00353E5D"/>
    <w:rsid w:val="00353F8C"/>
    <w:rsid w:val="0035426F"/>
    <w:rsid w:val="0035431C"/>
    <w:rsid w:val="00354424"/>
    <w:rsid w:val="00354CA3"/>
    <w:rsid w:val="00355949"/>
    <w:rsid w:val="00356DD9"/>
    <w:rsid w:val="003575AA"/>
    <w:rsid w:val="00357864"/>
    <w:rsid w:val="00357A88"/>
    <w:rsid w:val="00357CC6"/>
    <w:rsid w:val="00360F7A"/>
    <w:rsid w:val="00361959"/>
    <w:rsid w:val="00362716"/>
    <w:rsid w:val="00362A9F"/>
    <w:rsid w:val="00362BF6"/>
    <w:rsid w:val="003640DB"/>
    <w:rsid w:val="0036505F"/>
    <w:rsid w:val="0036593C"/>
    <w:rsid w:val="00365A85"/>
    <w:rsid w:val="00366118"/>
    <w:rsid w:val="003666F4"/>
    <w:rsid w:val="0037006A"/>
    <w:rsid w:val="003703F1"/>
    <w:rsid w:val="00371969"/>
    <w:rsid w:val="003719FB"/>
    <w:rsid w:val="00372523"/>
    <w:rsid w:val="00372563"/>
    <w:rsid w:val="003743C8"/>
    <w:rsid w:val="00374480"/>
    <w:rsid w:val="00375BD6"/>
    <w:rsid w:val="00376051"/>
    <w:rsid w:val="003761B7"/>
    <w:rsid w:val="00377A21"/>
    <w:rsid w:val="00377E48"/>
    <w:rsid w:val="003805DF"/>
    <w:rsid w:val="00380943"/>
    <w:rsid w:val="00380B1C"/>
    <w:rsid w:val="00381E95"/>
    <w:rsid w:val="00381FDD"/>
    <w:rsid w:val="0038346F"/>
    <w:rsid w:val="00383715"/>
    <w:rsid w:val="00383B82"/>
    <w:rsid w:val="00383D89"/>
    <w:rsid w:val="00384A9B"/>
    <w:rsid w:val="00387FB0"/>
    <w:rsid w:val="00391185"/>
    <w:rsid w:val="003915EF"/>
    <w:rsid w:val="00391741"/>
    <w:rsid w:val="00391962"/>
    <w:rsid w:val="00391E38"/>
    <w:rsid w:val="0039267A"/>
    <w:rsid w:val="00392CF9"/>
    <w:rsid w:val="0039312D"/>
    <w:rsid w:val="003940C5"/>
    <w:rsid w:val="00395BBE"/>
    <w:rsid w:val="00396472"/>
    <w:rsid w:val="003966A7"/>
    <w:rsid w:val="00396BE6"/>
    <w:rsid w:val="00396E33"/>
    <w:rsid w:val="00396F00"/>
    <w:rsid w:val="003A0F81"/>
    <w:rsid w:val="003A1135"/>
    <w:rsid w:val="003A1327"/>
    <w:rsid w:val="003A189C"/>
    <w:rsid w:val="003A2184"/>
    <w:rsid w:val="003A25E3"/>
    <w:rsid w:val="003A2C49"/>
    <w:rsid w:val="003A338F"/>
    <w:rsid w:val="003A33B9"/>
    <w:rsid w:val="003A3D65"/>
    <w:rsid w:val="003A5546"/>
    <w:rsid w:val="003A55F3"/>
    <w:rsid w:val="003A5817"/>
    <w:rsid w:val="003A73AF"/>
    <w:rsid w:val="003B1A3D"/>
    <w:rsid w:val="003B1B86"/>
    <w:rsid w:val="003B2488"/>
    <w:rsid w:val="003B2D69"/>
    <w:rsid w:val="003B3B2E"/>
    <w:rsid w:val="003B4FAE"/>
    <w:rsid w:val="003B589C"/>
    <w:rsid w:val="003B5F40"/>
    <w:rsid w:val="003B61A1"/>
    <w:rsid w:val="003B6C7A"/>
    <w:rsid w:val="003B70F4"/>
    <w:rsid w:val="003C0718"/>
    <w:rsid w:val="003C1500"/>
    <w:rsid w:val="003C1633"/>
    <w:rsid w:val="003C1708"/>
    <w:rsid w:val="003C373A"/>
    <w:rsid w:val="003C3A54"/>
    <w:rsid w:val="003C3FA1"/>
    <w:rsid w:val="003C40A9"/>
    <w:rsid w:val="003C41B4"/>
    <w:rsid w:val="003C4294"/>
    <w:rsid w:val="003C4A8C"/>
    <w:rsid w:val="003C4B7E"/>
    <w:rsid w:val="003C4BCB"/>
    <w:rsid w:val="003C5366"/>
    <w:rsid w:val="003C5BD4"/>
    <w:rsid w:val="003C617A"/>
    <w:rsid w:val="003C6595"/>
    <w:rsid w:val="003C6760"/>
    <w:rsid w:val="003C6A77"/>
    <w:rsid w:val="003C6C3E"/>
    <w:rsid w:val="003C70B6"/>
    <w:rsid w:val="003C79F6"/>
    <w:rsid w:val="003D1C58"/>
    <w:rsid w:val="003D2749"/>
    <w:rsid w:val="003D344B"/>
    <w:rsid w:val="003D3688"/>
    <w:rsid w:val="003D42D0"/>
    <w:rsid w:val="003D45CF"/>
    <w:rsid w:val="003D5345"/>
    <w:rsid w:val="003D5DCD"/>
    <w:rsid w:val="003D63E0"/>
    <w:rsid w:val="003D64FB"/>
    <w:rsid w:val="003D6673"/>
    <w:rsid w:val="003D677D"/>
    <w:rsid w:val="003D6B4F"/>
    <w:rsid w:val="003D6BB8"/>
    <w:rsid w:val="003D7531"/>
    <w:rsid w:val="003D7898"/>
    <w:rsid w:val="003E1338"/>
    <w:rsid w:val="003E1A7D"/>
    <w:rsid w:val="003E1C8B"/>
    <w:rsid w:val="003E2D7F"/>
    <w:rsid w:val="003E32EA"/>
    <w:rsid w:val="003E43F8"/>
    <w:rsid w:val="003E46EE"/>
    <w:rsid w:val="003E545B"/>
    <w:rsid w:val="003E682C"/>
    <w:rsid w:val="003E68DB"/>
    <w:rsid w:val="003E6DE3"/>
    <w:rsid w:val="003E70D7"/>
    <w:rsid w:val="003E7E6D"/>
    <w:rsid w:val="003F034F"/>
    <w:rsid w:val="003F0A69"/>
    <w:rsid w:val="003F125A"/>
    <w:rsid w:val="003F1A78"/>
    <w:rsid w:val="003F1CC3"/>
    <w:rsid w:val="003F1E42"/>
    <w:rsid w:val="003F26D7"/>
    <w:rsid w:val="003F283C"/>
    <w:rsid w:val="003F310B"/>
    <w:rsid w:val="003F3619"/>
    <w:rsid w:val="003F4316"/>
    <w:rsid w:val="003F450E"/>
    <w:rsid w:val="003F597C"/>
    <w:rsid w:val="003F5D9F"/>
    <w:rsid w:val="003F5F25"/>
    <w:rsid w:val="003F7D9B"/>
    <w:rsid w:val="0040105A"/>
    <w:rsid w:val="00401B9E"/>
    <w:rsid w:val="00402470"/>
    <w:rsid w:val="00402504"/>
    <w:rsid w:val="0040332E"/>
    <w:rsid w:val="00403707"/>
    <w:rsid w:val="00403AFB"/>
    <w:rsid w:val="004040DF"/>
    <w:rsid w:val="00404206"/>
    <w:rsid w:val="00404E57"/>
    <w:rsid w:val="00406730"/>
    <w:rsid w:val="004072BB"/>
    <w:rsid w:val="004075A9"/>
    <w:rsid w:val="00410929"/>
    <w:rsid w:val="00412B2F"/>
    <w:rsid w:val="00412E17"/>
    <w:rsid w:val="00413EB1"/>
    <w:rsid w:val="0041424B"/>
    <w:rsid w:val="00415659"/>
    <w:rsid w:val="00415A10"/>
    <w:rsid w:val="004160DE"/>
    <w:rsid w:val="00416E14"/>
    <w:rsid w:val="00416E90"/>
    <w:rsid w:val="00417499"/>
    <w:rsid w:val="00420107"/>
    <w:rsid w:val="00420255"/>
    <w:rsid w:val="00420492"/>
    <w:rsid w:val="00420DD6"/>
    <w:rsid w:val="0042118B"/>
    <w:rsid w:val="00421396"/>
    <w:rsid w:val="00422391"/>
    <w:rsid w:val="00422857"/>
    <w:rsid w:val="0042290A"/>
    <w:rsid w:val="00423495"/>
    <w:rsid w:val="00424519"/>
    <w:rsid w:val="00425AD5"/>
    <w:rsid w:val="00426415"/>
    <w:rsid w:val="00426BD6"/>
    <w:rsid w:val="0042772D"/>
    <w:rsid w:val="00427AC6"/>
    <w:rsid w:val="00427D8C"/>
    <w:rsid w:val="004334C5"/>
    <w:rsid w:val="00433BCA"/>
    <w:rsid w:val="0043496A"/>
    <w:rsid w:val="00435921"/>
    <w:rsid w:val="00436963"/>
    <w:rsid w:val="004371E6"/>
    <w:rsid w:val="004375DD"/>
    <w:rsid w:val="0043792C"/>
    <w:rsid w:val="00437B45"/>
    <w:rsid w:val="004407DA"/>
    <w:rsid w:val="004418D1"/>
    <w:rsid w:val="004427AA"/>
    <w:rsid w:val="00443107"/>
    <w:rsid w:val="004443F4"/>
    <w:rsid w:val="0044667D"/>
    <w:rsid w:val="004467A8"/>
    <w:rsid w:val="00446FEA"/>
    <w:rsid w:val="004478C8"/>
    <w:rsid w:val="004478F1"/>
    <w:rsid w:val="00447B5E"/>
    <w:rsid w:val="00447BC9"/>
    <w:rsid w:val="00447EE2"/>
    <w:rsid w:val="00450A8F"/>
    <w:rsid w:val="00451080"/>
    <w:rsid w:val="0045116C"/>
    <w:rsid w:val="00451E67"/>
    <w:rsid w:val="00452DBF"/>
    <w:rsid w:val="004530AE"/>
    <w:rsid w:val="00453BAA"/>
    <w:rsid w:val="00453DD5"/>
    <w:rsid w:val="00454005"/>
    <w:rsid w:val="00454440"/>
    <w:rsid w:val="004552DB"/>
    <w:rsid w:val="00455668"/>
    <w:rsid w:val="00456042"/>
    <w:rsid w:val="00456942"/>
    <w:rsid w:val="00457297"/>
    <w:rsid w:val="00457C07"/>
    <w:rsid w:val="004600F8"/>
    <w:rsid w:val="0046050B"/>
    <w:rsid w:val="00461076"/>
    <w:rsid w:val="0046132B"/>
    <w:rsid w:val="0046137E"/>
    <w:rsid w:val="004628D3"/>
    <w:rsid w:val="00462E3C"/>
    <w:rsid w:val="00463A71"/>
    <w:rsid w:val="00463AD4"/>
    <w:rsid w:val="00463EDB"/>
    <w:rsid w:val="004654B2"/>
    <w:rsid w:val="00466038"/>
    <w:rsid w:val="00466929"/>
    <w:rsid w:val="00466CAA"/>
    <w:rsid w:val="00467E11"/>
    <w:rsid w:val="00470637"/>
    <w:rsid w:val="004728A4"/>
    <w:rsid w:val="0047331F"/>
    <w:rsid w:val="00475C42"/>
    <w:rsid w:val="00476897"/>
    <w:rsid w:val="00476DE2"/>
    <w:rsid w:val="00477062"/>
    <w:rsid w:val="00477302"/>
    <w:rsid w:val="00477A1A"/>
    <w:rsid w:val="004811AE"/>
    <w:rsid w:val="004816B2"/>
    <w:rsid w:val="00481E24"/>
    <w:rsid w:val="00483123"/>
    <w:rsid w:val="004838DB"/>
    <w:rsid w:val="00483A43"/>
    <w:rsid w:val="00484524"/>
    <w:rsid w:val="0048558A"/>
    <w:rsid w:val="0048623A"/>
    <w:rsid w:val="0049089A"/>
    <w:rsid w:val="00490A59"/>
    <w:rsid w:val="004911AB"/>
    <w:rsid w:val="00491705"/>
    <w:rsid w:val="00491B99"/>
    <w:rsid w:val="004932CB"/>
    <w:rsid w:val="0049397A"/>
    <w:rsid w:val="00493ADC"/>
    <w:rsid w:val="0049435D"/>
    <w:rsid w:val="004951B9"/>
    <w:rsid w:val="00495B17"/>
    <w:rsid w:val="00495EE4"/>
    <w:rsid w:val="0049694A"/>
    <w:rsid w:val="004A142B"/>
    <w:rsid w:val="004A496C"/>
    <w:rsid w:val="004A5135"/>
    <w:rsid w:val="004A5794"/>
    <w:rsid w:val="004A6587"/>
    <w:rsid w:val="004A6DAA"/>
    <w:rsid w:val="004A6F74"/>
    <w:rsid w:val="004A749E"/>
    <w:rsid w:val="004A7C92"/>
    <w:rsid w:val="004B039D"/>
    <w:rsid w:val="004B03E4"/>
    <w:rsid w:val="004B05F9"/>
    <w:rsid w:val="004B0E75"/>
    <w:rsid w:val="004B0FE6"/>
    <w:rsid w:val="004B2237"/>
    <w:rsid w:val="004B22F9"/>
    <w:rsid w:val="004B27F6"/>
    <w:rsid w:val="004B288B"/>
    <w:rsid w:val="004B29DB"/>
    <w:rsid w:val="004B2A55"/>
    <w:rsid w:val="004B31D3"/>
    <w:rsid w:val="004B64D0"/>
    <w:rsid w:val="004B7319"/>
    <w:rsid w:val="004C026B"/>
    <w:rsid w:val="004C2E71"/>
    <w:rsid w:val="004C3219"/>
    <w:rsid w:val="004C39B9"/>
    <w:rsid w:val="004C39EE"/>
    <w:rsid w:val="004C4DC4"/>
    <w:rsid w:val="004C57C9"/>
    <w:rsid w:val="004C58C8"/>
    <w:rsid w:val="004C6639"/>
    <w:rsid w:val="004C79BE"/>
    <w:rsid w:val="004C79C7"/>
    <w:rsid w:val="004D11BB"/>
    <w:rsid w:val="004D2489"/>
    <w:rsid w:val="004D270B"/>
    <w:rsid w:val="004D33FE"/>
    <w:rsid w:val="004D3869"/>
    <w:rsid w:val="004D533C"/>
    <w:rsid w:val="004D5DE6"/>
    <w:rsid w:val="004D6348"/>
    <w:rsid w:val="004D70E5"/>
    <w:rsid w:val="004D71D9"/>
    <w:rsid w:val="004D7DA8"/>
    <w:rsid w:val="004E067B"/>
    <w:rsid w:val="004E0681"/>
    <w:rsid w:val="004E06EB"/>
    <w:rsid w:val="004E151C"/>
    <w:rsid w:val="004E1791"/>
    <w:rsid w:val="004E1C44"/>
    <w:rsid w:val="004E20FF"/>
    <w:rsid w:val="004E2516"/>
    <w:rsid w:val="004E2B18"/>
    <w:rsid w:val="004E2CBF"/>
    <w:rsid w:val="004E2E29"/>
    <w:rsid w:val="004E2EE9"/>
    <w:rsid w:val="004E3A1D"/>
    <w:rsid w:val="004E4089"/>
    <w:rsid w:val="004E4205"/>
    <w:rsid w:val="004E47C7"/>
    <w:rsid w:val="004E4D7B"/>
    <w:rsid w:val="004E5D85"/>
    <w:rsid w:val="004E7DB6"/>
    <w:rsid w:val="004F033D"/>
    <w:rsid w:val="004F06C9"/>
    <w:rsid w:val="004F2020"/>
    <w:rsid w:val="004F23AC"/>
    <w:rsid w:val="004F2FB8"/>
    <w:rsid w:val="004F3A63"/>
    <w:rsid w:val="004F4142"/>
    <w:rsid w:val="004F4460"/>
    <w:rsid w:val="004F45B6"/>
    <w:rsid w:val="004F4D95"/>
    <w:rsid w:val="004F544B"/>
    <w:rsid w:val="004F6FDC"/>
    <w:rsid w:val="004F7174"/>
    <w:rsid w:val="005006B5"/>
    <w:rsid w:val="0050160F"/>
    <w:rsid w:val="00502669"/>
    <w:rsid w:val="00504036"/>
    <w:rsid w:val="005048CE"/>
    <w:rsid w:val="00504E25"/>
    <w:rsid w:val="005054E5"/>
    <w:rsid w:val="0050568E"/>
    <w:rsid w:val="00505B70"/>
    <w:rsid w:val="00506425"/>
    <w:rsid w:val="00506AE8"/>
    <w:rsid w:val="00506C60"/>
    <w:rsid w:val="00506CF1"/>
    <w:rsid w:val="0050770B"/>
    <w:rsid w:val="00507DDF"/>
    <w:rsid w:val="00510F11"/>
    <w:rsid w:val="00511185"/>
    <w:rsid w:val="005115FE"/>
    <w:rsid w:val="00512EEC"/>
    <w:rsid w:val="00512FBD"/>
    <w:rsid w:val="005142D4"/>
    <w:rsid w:val="005142EF"/>
    <w:rsid w:val="0051721B"/>
    <w:rsid w:val="00521B7A"/>
    <w:rsid w:val="00522804"/>
    <w:rsid w:val="00522AC7"/>
    <w:rsid w:val="00522D67"/>
    <w:rsid w:val="00523F72"/>
    <w:rsid w:val="00525EB6"/>
    <w:rsid w:val="00526796"/>
    <w:rsid w:val="00526E1E"/>
    <w:rsid w:val="00530EFE"/>
    <w:rsid w:val="0053117B"/>
    <w:rsid w:val="00531A93"/>
    <w:rsid w:val="00531C3D"/>
    <w:rsid w:val="00531EE2"/>
    <w:rsid w:val="00532B99"/>
    <w:rsid w:val="00532D50"/>
    <w:rsid w:val="005334DD"/>
    <w:rsid w:val="005340C6"/>
    <w:rsid w:val="005354AC"/>
    <w:rsid w:val="0053558E"/>
    <w:rsid w:val="00535EDF"/>
    <w:rsid w:val="005367A0"/>
    <w:rsid w:val="00537A39"/>
    <w:rsid w:val="005406BA"/>
    <w:rsid w:val="0054113C"/>
    <w:rsid w:val="0054189D"/>
    <w:rsid w:val="00543130"/>
    <w:rsid w:val="00543878"/>
    <w:rsid w:val="00544191"/>
    <w:rsid w:val="005451C1"/>
    <w:rsid w:val="005458E6"/>
    <w:rsid w:val="0054614B"/>
    <w:rsid w:val="005467C0"/>
    <w:rsid w:val="00547818"/>
    <w:rsid w:val="0055031E"/>
    <w:rsid w:val="005516BF"/>
    <w:rsid w:val="005517AC"/>
    <w:rsid w:val="005520DD"/>
    <w:rsid w:val="005521DE"/>
    <w:rsid w:val="00553D40"/>
    <w:rsid w:val="00554331"/>
    <w:rsid w:val="005548C1"/>
    <w:rsid w:val="00555C3F"/>
    <w:rsid w:val="005566D2"/>
    <w:rsid w:val="00556942"/>
    <w:rsid w:val="0055725C"/>
    <w:rsid w:val="00557C7E"/>
    <w:rsid w:val="00560CD1"/>
    <w:rsid w:val="00563673"/>
    <w:rsid w:val="00563972"/>
    <w:rsid w:val="005639A7"/>
    <w:rsid w:val="00563AB8"/>
    <w:rsid w:val="00563AF8"/>
    <w:rsid w:val="005653B4"/>
    <w:rsid w:val="00565438"/>
    <w:rsid w:val="00565692"/>
    <w:rsid w:val="00566B23"/>
    <w:rsid w:val="00567082"/>
    <w:rsid w:val="0056761A"/>
    <w:rsid w:val="00570359"/>
    <w:rsid w:val="00570FFB"/>
    <w:rsid w:val="005713DF"/>
    <w:rsid w:val="0057265E"/>
    <w:rsid w:val="0057415E"/>
    <w:rsid w:val="0057493C"/>
    <w:rsid w:val="00574ED3"/>
    <w:rsid w:val="00575005"/>
    <w:rsid w:val="00575457"/>
    <w:rsid w:val="00576065"/>
    <w:rsid w:val="00577225"/>
    <w:rsid w:val="005776A8"/>
    <w:rsid w:val="00580C8E"/>
    <w:rsid w:val="00580D3C"/>
    <w:rsid w:val="005827A2"/>
    <w:rsid w:val="005830B0"/>
    <w:rsid w:val="005849EE"/>
    <w:rsid w:val="0058670B"/>
    <w:rsid w:val="005868C3"/>
    <w:rsid w:val="00586FEE"/>
    <w:rsid w:val="005875F2"/>
    <w:rsid w:val="00587B22"/>
    <w:rsid w:val="00587F28"/>
    <w:rsid w:val="005901E3"/>
    <w:rsid w:val="00590417"/>
    <w:rsid w:val="00590AA9"/>
    <w:rsid w:val="00590ED2"/>
    <w:rsid w:val="00591283"/>
    <w:rsid w:val="005913E6"/>
    <w:rsid w:val="00592385"/>
    <w:rsid w:val="005928DC"/>
    <w:rsid w:val="00592928"/>
    <w:rsid w:val="00592AF6"/>
    <w:rsid w:val="00593FA4"/>
    <w:rsid w:val="00594292"/>
    <w:rsid w:val="00594476"/>
    <w:rsid w:val="00596058"/>
    <w:rsid w:val="005962A0"/>
    <w:rsid w:val="00597558"/>
    <w:rsid w:val="005A01F6"/>
    <w:rsid w:val="005A10A7"/>
    <w:rsid w:val="005A1714"/>
    <w:rsid w:val="005A186F"/>
    <w:rsid w:val="005A35BC"/>
    <w:rsid w:val="005A37B5"/>
    <w:rsid w:val="005A3F8E"/>
    <w:rsid w:val="005A4973"/>
    <w:rsid w:val="005A5236"/>
    <w:rsid w:val="005A6A34"/>
    <w:rsid w:val="005A6D35"/>
    <w:rsid w:val="005A6F1A"/>
    <w:rsid w:val="005A6F7C"/>
    <w:rsid w:val="005B07C1"/>
    <w:rsid w:val="005B17A2"/>
    <w:rsid w:val="005B223E"/>
    <w:rsid w:val="005B3CD0"/>
    <w:rsid w:val="005B3D7E"/>
    <w:rsid w:val="005B4265"/>
    <w:rsid w:val="005B42B2"/>
    <w:rsid w:val="005B4422"/>
    <w:rsid w:val="005B5210"/>
    <w:rsid w:val="005B5F09"/>
    <w:rsid w:val="005B69AF"/>
    <w:rsid w:val="005B7365"/>
    <w:rsid w:val="005B74EB"/>
    <w:rsid w:val="005B764F"/>
    <w:rsid w:val="005B7E9E"/>
    <w:rsid w:val="005C1036"/>
    <w:rsid w:val="005C2223"/>
    <w:rsid w:val="005C3257"/>
    <w:rsid w:val="005C3E02"/>
    <w:rsid w:val="005C4865"/>
    <w:rsid w:val="005C5FA1"/>
    <w:rsid w:val="005C6589"/>
    <w:rsid w:val="005C79DC"/>
    <w:rsid w:val="005D0124"/>
    <w:rsid w:val="005D0BEB"/>
    <w:rsid w:val="005D0DB2"/>
    <w:rsid w:val="005D1B44"/>
    <w:rsid w:val="005D5D3C"/>
    <w:rsid w:val="005D5DEF"/>
    <w:rsid w:val="005D60D2"/>
    <w:rsid w:val="005D6DDC"/>
    <w:rsid w:val="005D7CC7"/>
    <w:rsid w:val="005E09CB"/>
    <w:rsid w:val="005E1060"/>
    <w:rsid w:val="005E2B56"/>
    <w:rsid w:val="005E3043"/>
    <w:rsid w:val="005E371A"/>
    <w:rsid w:val="005E4395"/>
    <w:rsid w:val="005E44AA"/>
    <w:rsid w:val="005E45CC"/>
    <w:rsid w:val="005E47AC"/>
    <w:rsid w:val="005E4ABF"/>
    <w:rsid w:val="005E4B5A"/>
    <w:rsid w:val="005E56C0"/>
    <w:rsid w:val="005E5789"/>
    <w:rsid w:val="005E5CA8"/>
    <w:rsid w:val="005E61AD"/>
    <w:rsid w:val="005E6246"/>
    <w:rsid w:val="005E6347"/>
    <w:rsid w:val="005E6E94"/>
    <w:rsid w:val="005E77A6"/>
    <w:rsid w:val="005E7D2E"/>
    <w:rsid w:val="005F0258"/>
    <w:rsid w:val="005F0732"/>
    <w:rsid w:val="005F1EC8"/>
    <w:rsid w:val="005F1FED"/>
    <w:rsid w:val="005F2388"/>
    <w:rsid w:val="005F2F6C"/>
    <w:rsid w:val="005F3B43"/>
    <w:rsid w:val="005F3CDE"/>
    <w:rsid w:val="005F48FE"/>
    <w:rsid w:val="005F6D1E"/>
    <w:rsid w:val="00600946"/>
    <w:rsid w:val="00601172"/>
    <w:rsid w:val="006020E5"/>
    <w:rsid w:val="0060272A"/>
    <w:rsid w:val="00602CE4"/>
    <w:rsid w:val="00603010"/>
    <w:rsid w:val="006031AE"/>
    <w:rsid w:val="006031FB"/>
    <w:rsid w:val="006044D4"/>
    <w:rsid w:val="00604753"/>
    <w:rsid w:val="00604D7C"/>
    <w:rsid w:val="0060521C"/>
    <w:rsid w:val="006057F3"/>
    <w:rsid w:val="00605D73"/>
    <w:rsid w:val="006062D9"/>
    <w:rsid w:val="00606647"/>
    <w:rsid w:val="00606E18"/>
    <w:rsid w:val="00606F74"/>
    <w:rsid w:val="00607B8D"/>
    <w:rsid w:val="00607F7D"/>
    <w:rsid w:val="006101A0"/>
    <w:rsid w:val="00610A6D"/>
    <w:rsid w:val="00612799"/>
    <w:rsid w:val="00612F19"/>
    <w:rsid w:val="00613FED"/>
    <w:rsid w:val="00614101"/>
    <w:rsid w:val="00614DB0"/>
    <w:rsid w:val="00615794"/>
    <w:rsid w:val="00615CAE"/>
    <w:rsid w:val="0062038C"/>
    <w:rsid w:val="006212A6"/>
    <w:rsid w:val="00621F13"/>
    <w:rsid w:val="00622072"/>
    <w:rsid w:val="0062280C"/>
    <w:rsid w:val="0062389B"/>
    <w:rsid w:val="006248AC"/>
    <w:rsid w:val="00624CF1"/>
    <w:rsid w:val="0062697E"/>
    <w:rsid w:val="00627577"/>
    <w:rsid w:val="00630244"/>
    <w:rsid w:val="00631FFE"/>
    <w:rsid w:val="006322AA"/>
    <w:rsid w:val="0063264B"/>
    <w:rsid w:val="00632911"/>
    <w:rsid w:val="00633722"/>
    <w:rsid w:val="00634020"/>
    <w:rsid w:val="0063547E"/>
    <w:rsid w:val="00635780"/>
    <w:rsid w:val="0063597A"/>
    <w:rsid w:val="006359EA"/>
    <w:rsid w:val="0063742C"/>
    <w:rsid w:val="00637701"/>
    <w:rsid w:val="006377E1"/>
    <w:rsid w:val="00637829"/>
    <w:rsid w:val="00637C84"/>
    <w:rsid w:val="0064004C"/>
    <w:rsid w:val="006408AB"/>
    <w:rsid w:val="006411A5"/>
    <w:rsid w:val="00641956"/>
    <w:rsid w:val="00642E8C"/>
    <w:rsid w:val="006436B9"/>
    <w:rsid w:val="00643FFD"/>
    <w:rsid w:val="0064427D"/>
    <w:rsid w:val="006442EA"/>
    <w:rsid w:val="00644E1F"/>
    <w:rsid w:val="00644F09"/>
    <w:rsid w:val="00644F53"/>
    <w:rsid w:val="006458AF"/>
    <w:rsid w:val="00645B4F"/>
    <w:rsid w:val="00645FC4"/>
    <w:rsid w:val="006475B8"/>
    <w:rsid w:val="006506E9"/>
    <w:rsid w:val="00650C38"/>
    <w:rsid w:val="0065133E"/>
    <w:rsid w:val="0065305D"/>
    <w:rsid w:val="00653763"/>
    <w:rsid w:val="00655CD9"/>
    <w:rsid w:val="00656139"/>
    <w:rsid w:val="006575F7"/>
    <w:rsid w:val="00660B66"/>
    <w:rsid w:val="00660D22"/>
    <w:rsid w:val="00660F53"/>
    <w:rsid w:val="00661836"/>
    <w:rsid w:val="006619F6"/>
    <w:rsid w:val="00661E39"/>
    <w:rsid w:val="00662EF8"/>
    <w:rsid w:val="00663248"/>
    <w:rsid w:val="00663443"/>
    <w:rsid w:val="0066397A"/>
    <w:rsid w:val="00664DFB"/>
    <w:rsid w:val="00665505"/>
    <w:rsid w:val="00665805"/>
    <w:rsid w:val="00665903"/>
    <w:rsid w:val="00666296"/>
    <w:rsid w:val="00666BD9"/>
    <w:rsid w:val="00667353"/>
    <w:rsid w:val="00670119"/>
    <w:rsid w:val="006714C2"/>
    <w:rsid w:val="006714DD"/>
    <w:rsid w:val="006716E5"/>
    <w:rsid w:val="006725D1"/>
    <w:rsid w:val="00673620"/>
    <w:rsid w:val="00674AD2"/>
    <w:rsid w:val="00674F96"/>
    <w:rsid w:val="00675D6C"/>
    <w:rsid w:val="00675F1B"/>
    <w:rsid w:val="0067640D"/>
    <w:rsid w:val="00676C90"/>
    <w:rsid w:val="00676DF0"/>
    <w:rsid w:val="006778A2"/>
    <w:rsid w:val="00677E4A"/>
    <w:rsid w:val="00680C98"/>
    <w:rsid w:val="0068112C"/>
    <w:rsid w:val="00682973"/>
    <w:rsid w:val="00683843"/>
    <w:rsid w:val="006867E3"/>
    <w:rsid w:val="00686AAF"/>
    <w:rsid w:val="006873FF"/>
    <w:rsid w:val="00687EBA"/>
    <w:rsid w:val="00690E8C"/>
    <w:rsid w:val="00691872"/>
    <w:rsid w:val="00693069"/>
    <w:rsid w:val="006934BC"/>
    <w:rsid w:val="0069355D"/>
    <w:rsid w:val="00693E62"/>
    <w:rsid w:val="00693F2C"/>
    <w:rsid w:val="006950DB"/>
    <w:rsid w:val="00695269"/>
    <w:rsid w:val="006957C5"/>
    <w:rsid w:val="00696BF7"/>
    <w:rsid w:val="00696DA5"/>
    <w:rsid w:val="006972AE"/>
    <w:rsid w:val="0069730B"/>
    <w:rsid w:val="006977BD"/>
    <w:rsid w:val="006A00D8"/>
    <w:rsid w:val="006A07FD"/>
    <w:rsid w:val="006A133F"/>
    <w:rsid w:val="006A3200"/>
    <w:rsid w:val="006A48B0"/>
    <w:rsid w:val="006A5431"/>
    <w:rsid w:val="006A5DFA"/>
    <w:rsid w:val="006A7117"/>
    <w:rsid w:val="006A750B"/>
    <w:rsid w:val="006A760F"/>
    <w:rsid w:val="006B0881"/>
    <w:rsid w:val="006B13B5"/>
    <w:rsid w:val="006B1446"/>
    <w:rsid w:val="006B1D77"/>
    <w:rsid w:val="006B21E7"/>
    <w:rsid w:val="006B249D"/>
    <w:rsid w:val="006B2B1B"/>
    <w:rsid w:val="006B2CF4"/>
    <w:rsid w:val="006B2EFC"/>
    <w:rsid w:val="006B31FE"/>
    <w:rsid w:val="006B3BB9"/>
    <w:rsid w:val="006B3C93"/>
    <w:rsid w:val="006B3D4C"/>
    <w:rsid w:val="006B49BA"/>
    <w:rsid w:val="006B567F"/>
    <w:rsid w:val="006B64E7"/>
    <w:rsid w:val="006C092E"/>
    <w:rsid w:val="006C0B26"/>
    <w:rsid w:val="006C0C68"/>
    <w:rsid w:val="006C11BF"/>
    <w:rsid w:val="006C1210"/>
    <w:rsid w:val="006C17CB"/>
    <w:rsid w:val="006C1CEC"/>
    <w:rsid w:val="006C221A"/>
    <w:rsid w:val="006C2AB7"/>
    <w:rsid w:val="006C5A4C"/>
    <w:rsid w:val="006C5FD2"/>
    <w:rsid w:val="006C6212"/>
    <w:rsid w:val="006D04EB"/>
    <w:rsid w:val="006D08E2"/>
    <w:rsid w:val="006D178A"/>
    <w:rsid w:val="006D2DE1"/>
    <w:rsid w:val="006D3089"/>
    <w:rsid w:val="006D3A21"/>
    <w:rsid w:val="006D3F0A"/>
    <w:rsid w:val="006D4028"/>
    <w:rsid w:val="006D4613"/>
    <w:rsid w:val="006D56DC"/>
    <w:rsid w:val="006D5CBA"/>
    <w:rsid w:val="006D6A46"/>
    <w:rsid w:val="006E0416"/>
    <w:rsid w:val="006E0CC5"/>
    <w:rsid w:val="006E13D2"/>
    <w:rsid w:val="006E1853"/>
    <w:rsid w:val="006E3144"/>
    <w:rsid w:val="006E36CB"/>
    <w:rsid w:val="006E3938"/>
    <w:rsid w:val="006E3C6E"/>
    <w:rsid w:val="006E45C6"/>
    <w:rsid w:val="006E5453"/>
    <w:rsid w:val="006E55B3"/>
    <w:rsid w:val="006E562D"/>
    <w:rsid w:val="006E5757"/>
    <w:rsid w:val="006E5B9A"/>
    <w:rsid w:val="006E5C90"/>
    <w:rsid w:val="006E68A3"/>
    <w:rsid w:val="006E6C37"/>
    <w:rsid w:val="006E7669"/>
    <w:rsid w:val="006F0BDD"/>
    <w:rsid w:val="006F1F4A"/>
    <w:rsid w:val="006F27C7"/>
    <w:rsid w:val="006F2EFB"/>
    <w:rsid w:val="006F3CF5"/>
    <w:rsid w:val="006F4201"/>
    <w:rsid w:val="006F45AD"/>
    <w:rsid w:val="006F4983"/>
    <w:rsid w:val="006F4C1C"/>
    <w:rsid w:val="006F53B6"/>
    <w:rsid w:val="006F6350"/>
    <w:rsid w:val="006F7080"/>
    <w:rsid w:val="006F716A"/>
    <w:rsid w:val="006F72CC"/>
    <w:rsid w:val="006F7DF6"/>
    <w:rsid w:val="00700A7F"/>
    <w:rsid w:val="00700B63"/>
    <w:rsid w:val="0070292F"/>
    <w:rsid w:val="00703440"/>
    <w:rsid w:val="00703BCC"/>
    <w:rsid w:val="0070503C"/>
    <w:rsid w:val="00706C3C"/>
    <w:rsid w:val="00706F76"/>
    <w:rsid w:val="007071E8"/>
    <w:rsid w:val="007076FA"/>
    <w:rsid w:val="007078D6"/>
    <w:rsid w:val="00707CBA"/>
    <w:rsid w:val="00710F24"/>
    <w:rsid w:val="00713315"/>
    <w:rsid w:val="007146D8"/>
    <w:rsid w:val="00715EBC"/>
    <w:rsid w:val="00717796"/>
    <w:rsid w:val="00717E22"/>
    <w:rsid w:val="00721221"/>
    <w:rsid w:val="00722140"/>
    <w:rsid w:val="007222D9"/>
    <w:rsid w:val="00723EFF"/>
    <w:rsid w:val="00723F63"/>
    <w:rsid w:val="0072495D"/>
    <w:rsid w:val="007253DF"/>
    <w:rsid w:val="00725989"/>
    <w:rsid w:val="007266C7"/>
    <w:rsid w:val="00727727"/>
    <w:rsid w:val="0072772B"/>
    <w:rsid w:val="007300EC"/>
    <w:rsid w:val="0073018B"/>
    <w:rsid w:val="00730310"/>
    <w:rsid w:val="00730552"/>
    <w:rsid w:val="00730FAF"/>
    <w:rsid w:val="0073181B"/>
    <w:rsid w:val="00732093"/>
    <w:rsid w:val="00732999"/>
    <w:rsid w:val="00732F14"/>
    <w:rsid w:val="00734F40"/>
    <w:rsid w:val="00735164"/>
    <w:rsid w:val="00735E1A"/>
    <w:rsid w:val="00736387"/>
    <w:rsid w:val="00736BC8"/>
    <w:rsid w:val="00736D63"/>
    <w:rsid w:val="007402A7"/>
    <w:rsid w:val="0074097F"/>
    <w:rsid w:val="0074189A"/>
    <w:rsid w:val="007428D4"/>
    <w:rsid w:val="00742A01"/>
    <w:rsid w:val="007437AD"/>
    <w:rsid w:val="00744FDB"/>
    <w:rsid w:val="00746585"/>
    <w:rsid w:val="0074669F"/>
    <w:rsid w:val="00746773"/>
    <w:rsid w:val="007508EB"/>
    <w:rsid w:val="0075133E"/>
    <w:rsid w:val="00751481"/>
    <w:rsid w:val="007519A4"/>
    <w:rsid w:val="007529E6"/>
    <w:rsid w:val="007531F8"/>
    <w:rsid w:val="00753C4B"/>
    <w:rsid w:val="00753E4F"/>
    <w:rsid w:val="00754B04"/>
    <w:rsid w:val="00754D23"/>
    <w:rsid w:val="00754FD7"/>
    <w:rsid w:val="0075509E"/>
    <w:rsid w:val="00756305"/>
    <w:rsid w:val="00756D71"/>
    <w:rsid w:val="00757858"/>
    <w:rsid w:val="00757952"/>
    <w:rsid w:val="00757F80"/>
    <w:rsid w:val="00760D7E"/>
    <w:rsid w:val="00761F96"/>
    <w:rsid w:val="007628F7"/>
    <w:rsid w:val="00763568"/>
    <w:rsid w:val="0076390B"/>
    <w:rsid w:val="0076399B"/>
    <w:rsid w:val="00763B10"/>
    <w:rsid w:val="00763F4F"/>
    <w:rsid w:val="00763F89"/>
    <w:rsid w:val="0076460C"/>
    <w:rsid w:val="007649D9"/>
    <w:rsid w:val="00765CBB"/>
    <w:rsid w:val="0076683C"/>
    <w:rsid w:val="00766895"/>
    <w:rsid w:val="007679D6"/>
    <w:rsid w:val="00770B47"/>
    <w:rsid w:val="007724D6"/>
    <w:rsid w:val="00773571"/>
    <w:rsid w:val="007743FC"/>
    <w:rsid w:val="0077600F"/>
    <w:rsid w:val="00776024"/>
    <w:rsid w:val="007769C0"/>
    <w:rsid w:val="007773DB"/>
    <w:rsid w:val="0077740A"/>
    <w:rsid w:val="0077754C"/>
    <w:rsid w:val="00777A2A"/>
    <w:rsid w:val="007805FC"/>
    <w:rsid w:val="0078095C"/>
    <w:rsid w:val="00781800"/>
    <w:rsid w:val="0078193F"/>
    <w:rsid w:val="00781CDD"/>
    <w:rsid w:val="0078246B"/>
    <w:rsid w:val="00782ACE"/>
    <w:rsid w:val="00782BAE"/>
    <w:rsid w:val="007831FC"/>
    <w:rsid w:val="00783388"/>
    <w:rsid w:val="00785036"/>
    <w:rsid w:val="00785E67"/>
    <w:rsid w:val="00786071"/>
    <w:rsid w:val="007872D7"/>
    <w:rsid w:val="00791823"/>
    <w:rsid w:val="00791D7B"/>
    <w:rsid w:val="00791DC8"/>
    <w:rsid w:val="00792E33"/>
    <w:rsid w:val="00793331"/>
    <w:rsid w:val="00794571"/>
    <w:rsid w:val="007959C8"/>
    <w:rsid w:val="00796667"/>
    <w:rsid w:val="007A03BC"/>
    <w:rsid w:val="007A213A"/>
    <w:rsid w:val="007A2234"/>
    <w:rsid w:val="007A2409"/>
    <w:rsid w:val="007A3490"/>
    <w:rsid w:val="007A39E5"/>
    <w:rsid w:val="007A410E"/>
    <w:rsid w:val="007A4561"/>
    <w:rsid w:val="007A5B45"/>
    <w:rsid w:val="007A5D86"/>
    <w:rsid w:val="007A6CC2"/>
    <w:rsid w:val="007B04B0"/>
    <w:rsid w:val="007B0906"/>
    <w:rsid w:val="007B0F82"/>
    <w:rsid w:val="007B28F7"/>
    <w:rsid w:val="007B2962"/>
    <w:rsid w:val="007B2B82"/>
    <w:rsid w:val="007B45D9"/>
    <w:rsid w:val="007B4C6A"/>
    <w:rsid w:val="007B4DB6"/>
    <w:rsid w:val="007B4FAE"/>
    <w:rsid w:val="007B5792"/>
    <w:rsid w:val="007B5FAD"/>
    <w:rsid w:val="007B7172"/>
    <w:rsid w:val="007B7A39"/>
    <w:rsid w:val="007C0383"/>
    <w:rsid w:val="007C0EED"/>
    <w:rsid w:val="007C1896"/>
    <w:rsid w:val="007C2B9F"/>
    <w:rsid w:val="007C4B6C"/>
    <w:rsid w:val="007C555C"/>
    <w:rsid w:val="007C5D37"/>
    <w:rsid w:val="007C6027"/>
    <w:rsid w:val="007D0A9F"/>
    <w:rsid w:val="007D0B59"/>
    <w:rsid w:val="007D2691"/>
    <w:rsid w:val="007D274E"/>
    <w:rsid w:val="007D29F6"/>
    <w:rsid w:val="007D2A25"/>
    <w:rsid w:val="007D348E"/>
    <w:rsid w:val="007D34F8"/>
    <w:rsid w:val="007D3989"/>
    <w:rsid w:val="007D3A0A"/>
    <w:rsid w:val="007D41D2"/>
    <w:rsid w:val="007D4A21"/>
    <w:rsid w:val="007D4EBE"/>
    <w:rsid w:val="007D5177"/>
    <w:rsid w:val="007D5428"/>
    <w:rsid w:val="007D5EA0"/>
    <w:rsid w:val="007D5EA1"/>
    <w:rsid w:val="007D5F51"/>
    <w:rsid w:val="007D6814"/>
    <w:rsid w:val="007D6A88"/>
    <w:rsid w:val="007D750D"/>
    <w:rsid w:val="007D7F5A"/>
    <w:rsid w:val="007E00B3"/>
    <w:rsid w:val="007E0473"/>
    <w:rsid w:val="007E0680"/>
    <w:rsid w:val="007E1607"/>
    <w:rsid w:val="007E2EC6"/>
    <w:rsid w:val="007E4803"/>
    <w:rsid w:val="007E4AC6"/>
    <w:rsid w:val="007E4E32"/>
    <w:rsid w:val="007E5175"/>
    <w:rsid w:val="007E5A04"/>
    <w:rsid w:val="007E63C5"/>
    <w:rsid w:val="007E64FB"/>
    <w:rsid w:val="007E6657"/>
    <w:rsid w:val="007E6A97"/>
    <w:rsid w:val="007E6C3A"/>
    <w:rsid w:val="007E6DCD"/>
    <w:rsid w:val="007E7F1F"/>
    <w:rsid w:val="007F0B6B"/>
    <w:rsid w:val="007F4701"/>
    <w:rsid w:val="007F4C73"/>
    <w:rsid w:val="007F5BE1"/>
    <w:rsid w:val="007F63D5"/>
    <w:rsid w:val="007F749B"/>
    <w:rsid w:val="008009BD"/>
    <w:rsid w:val="008025A5"/>
    <w:rsid w:val="00803272"/>
    <w:rsid w:val="00803D1F"/>
    <w:rsid w:val="008042A0"/>
    <w:rsid w:val="00804D00"/>
    <w:rsid w:val="00804D71"/>
    <w:rsid w:val="00804FC6"/>
    <w:rsid w:val="00805232"/>
    <w:rsid w:val="00805719"/>
    <w:rsid w:val="00805CC5"/>
    <w:rsid w:val="00805CE2"/>
    <w:rsid w:val="00806471"/>
    <w:rsid w:val="008074D1"/>
    <w:rsid w:val="0080786B"/>
    <w:rsid w:val="00810515"/>
    <w:rsid w:val="008108FF"/>
    <w:rsid w:val="00810F89"/>
    <w:rsid w:val="0081152D"/>
    <w:rsid w:val="00811763"/>
    <w:rsid w:val="008118E4"/>
    <w:rsid w:val="00812616"/>
    <w:rsid w:val="00812B79"/>
    <w:rsid w:val="008157A9"/>
    <w:rsid w:val="00815A46"/>
    <w:rsid w:val="00815EB7"/>
    <w:rsid w:val="00816697"/>
    <w:rsid w:val="00817DDA"/>
    <w:rsid w:val="00820BF2"/>
    <w:rsid w:val="008212F0"/>
    <w:rsid w:val="008214B7"/>
    <w:rsid w:val="008226A3"/>
    <w:rsid w:val="00822B53"/>
    <w:rsid w:val="0082403E"/>
    <w:rsid w:val="00824E60"/>
    <w:rsid w:val="00824F79"/>
    <w:rsid w:val="008254A0"/>
    <w:rsid w:val="00826586"/>
    <w:rsid w:val="00826BC7"/>
    <w:rsid w:val="00826ED6"/>
    <w:rsid w:val="008277FE"/>
    <w:rsid w:val="00830AC6"/>
    <w:rsid w:val="00831B8C"/>
    <w:rsid w:val="008321C2"/>
    <w:rsid w:val="0083255C"/>
    <w:rsid w:val="0083261D"/>
    <w:rsid w:val="00832C1E"/>
    <w:rsid w:val="00832C20"/>
    <w:rsid w:val="00833115"/>
    <w:rsid w:val="0083360A"/>
    <w:rsid w:val="00833FEF"/>
    <w:rsid w:val="00834577"/>
    <w:rsid w:val="008356F0"/>
    <w:rsid w:val="00836CBC"/>
    <w:rsid w:val="00836ECD"/>
    <w:rsid w:val="00836F93"/>
    <w:rsid w:val="00840E6E"/>
    <w:rsid w:val="00842A0A"/>
    <w:rsid w:val="00842F74"/>
    <w:rsid w:val="0084396D"/>
    <w:rsid w:val="008451F5"/>
    <w:rsid w:val="00845285"/>
    <w:rsid w:val="00845629"/>
    <w:rsid w:val="00846057"/>
    <w:rsid w:val="00847414"/>
    <w:rsid w:val="008510A1"/>
    <w:rsid w:val="0085128C"/>
    <w:rsid w:val="008519A6"/>
    <w:rsid w:val="008533D4"/>
    <w:rsid w:val="0085531A"/>
    <w:rsid w:val="00856967"/>
    <w:rsid w:val="00856C3C"/>
    <w:rsid w:val="00860610"/>
    <w:rsid w:val="008612DC"/>
    <w:rsid w:val="008612E9"/>
    <w:rsid w:val="00863D9B"/>
    <w:rsid w:val="00864240"/>
    <w:rsid w:val="008642E9"/>
    <w:rsid w:val="00866151"/>
    <w:rsid w:val="00866230"/>
    <w:rsid w:val="0086691B"/>
    <w:rsid w:val="00867133"/>
    <w:rsid w:val="008676BC"/>
    <w:rsid w:val="00871B7E"/>
    <w:rsid w:val="00871F88"/>
    <w:rsid w:val="00872B30"/>
    <w:rsid w:val="008730A4"/>
    <w:rsid w:val="00873349"/>
    <w:rsid w:val="00874EF5"/>
    <w:rsid w:val="008755C9"/>
    <w:rsid w:val="0087593D"/>
    <w:rsid w:val="00876430"/>
    <w:rsid w:val="0087644C"/>
    <w:rsid w:val="00876463"/>
    <w:rsid w:val="0087766E"/>
    <w:rsid w:val="008817CB"/>
    <w:rsid w:val="00882C00"/>
    <w:rsid w:val="00882DA9"/>
    <w:rsid w:val="008839C7"/>
    <w:rsid w:val="00883BF1"/>
    <w:rsid w:val="00883CC5"/>
    <w:rsid w:val="00884389"/>
    <w:rsid w:val="008846B1"/>
    <w:rsid w:val="008846BB"/>
    <w:rsid w:val="00884849"/>
    <w:rsid w:val="00884E11"/>
    <w:rsid w:val="00885F32"/>
    <w:rsid w:val="00886C11"/>
    <w:rsid w:val="008875FB"/>
    <w:rsid w:val="008915AA"/>
    <w:rsid w:val="00892796"/>
    <w:rsid w:val="0089295F"/>
    <w:rsid w:val="008929CB"/>
    <w:rsid w:val="00892D02"/>
    <w:rsid w:val="0089393E"/>
    <w:rsid w:val="00894321"/>
    <w:rsid w:val="008944EA"/>
    <w:rsid w:val="00894826"/>
    <w:rsid w:val="00894E57"/>
    <w:rsid w:val="0089555E"/>
    <w:rsid w:val="00895C80"/>
    <w:rsid w:val="0089669D"/>
    <w:rsid w:val="00896FC2"/>
    <w:rsid w:val="00897267"/>
    <w:rsid w:val="0089731F"/>
    <w:rsid w:val="008979E1"/>
    <w:rsid w:val="00897D3C"/>
    <w:rsid w:val="008A0230"/>
    <w:rsid w:val="008A039A"/>
    <w:rsid w:val="008A085F"/>
    <w:rsid w:val="008A2035"/>
    <w:rsid w:val="008A2611"/>
    <w:rsid w:val="008A2981"/>
    <w:rsid w:val="008A2EA9"/>
    <w:rsid w:val="008A3884"/>
    <w:rsid w:val="008A3A98"/>
    <w:rsid w:val="008A4CD2"/>
    <w:rsid w:val="008A59F7"/>
    <w:rsid w:val="008A683D"/>
    <w:rsid w:val="008A6AA8"/>
    <w:rsid w:val="008A7EA8"/>
    <w:rsid w:val="008B11FB"/>
    <w:rsid w:val="008B209E"/>
    <w:rsid w:val="008B2C49"/>
    <w:rsid w:val="008B2E23"/>
    <w:rsid w:val="008B33B6"/>
    <w:rsid w:val="008B36E7"/>
    <w:rsid w:val="008B47E7"/>
    <w:rsid w:val="008B6B45"/>
    <w:rsid w:val="008B6C24"/>
    <w:rsid w:val="008B70FF"/>
    <w:rsid w:val="008C05DA"/>
    <w:rsid w:val="008C0BA2"/>
    <w:rsid w:val="008C0BC7"/>
    <w:rsid w:val="008C145D"/>
    <w:rsid w:val="008C1EA8"/>
    <w:rsid w:val="008C3132"/>
    <w:rsid w:val="008C3649"/>
    <w:rsid w:val="008C3D6A"/>
    <w:rsid w:val="008C468C"/>
    <w:rsid w:val="008C487D"/>
    <w:rsid w:val="008C48E3"/>
    <w:rsid w:val="008C4937"/>
    <w:rsid w:val="008C49AF"/>
    <w:rsid w:val="008C4A5F"/>
    <w:rsid w:val="008C7ADB"/>
    <w:rsid w:val="008D022E"/>
    <w:rsid w:val="008D064A"/>
    <w:rsid w:val="008D0937"/>
    <w:rsid w:val="008D0EAF"/>
    <w:rsid w:val="008D21D2"/>
    <w:rsid w:val="008D23BD"/>
    <w:rsid w:val="008D2B30"/>
    <w:rsid w:val="008D2F6D"/>
    <w:rsid w:val="008D43BE"/>
    <w:rsid w:val="008D43F7"/>
    <w:rsid w:val="008D4A84"/>
    <w:rsid w:val="008D4F32"/>
    <w:rsid w:val="008D4F89"/>
    <w:rsid w:val="008D63F9"/>
    <w:rsid w:val="008D6773"/>
    <w:rsid w:val="008D72EB"/>
    <w:rsid w:val="008E02CF"/>
    <w:rsid w:val="008E1307"/>
    <w:rsid w:val="008E13B1"/>
    <w:rsid w:val="008E1B78"/>
    <w:rsid w:val="008E6876"/>
    <w:rsid w:val="008E72C2"/>
    <w:rsid w:val="008E7406"/>
    <w:rsid w:val="008E7A33"/>
    <w:rsid w:val="008E7D1F"/>
    <w:rsid w:val="008E7D52"/>
    <w:rsid w:val="008F01A2"/>
    <w:rsid w:val="008F0712"/>
    <w:rsid w:val="008F0D27"/>
    <w:rsid w:val="008F0EE7"/>
    <w:rsid w:val="008F1155"/>
    <w:rsid w:val="008F1953"/>
    <w:rsid w:val="008F1C7D"/>
    <w:rsid w:val="008F2DA4"/>
    <w:rsid w:val="008F33A0"/>
    <w:rsid w:val="008F344A"/>
    <w:rsid w:val="008F3848"/>
    <w:rsid w:val="008F3BE8"/>
    <w:rsid w:val="008F48E1"/>
    <w:rsid w:val="008F4926"/>
    <w:rsid w:val="008F57DD"/>
    <w:rsid w:val="008F58BC"/>
    <w:rsid w:val="008F7343"/>
    <w:rsid w:val="008F7456"/>
    <w:rsid w:val="008F7787"/>
    <w:rsid w:val="008F788A"/>
    <w:rsid w:val="0090039F"/>
    <w:rsid w:val="009006DD"/>
    <w:rsid w:val="009007C0"/>
    <w:rsid w:val="00900D9C"/>
    <w:rsid w:val="00901F87"/>
    <w:rsid w:val="00902144"/>
    <w:rsid w:val="0090281A"/>
    <w:rsid w:val="00904909"/>
    <w:rsid w:val="00906431"/>
    <w:rsid w:val="00907446"/>
    <w:rsid w:val="00907F9A"/>
    <w:rsid w:val="00910C94"/>
    <w:rsid w:val="00910F04"/>
    <w:rsid w:val="009120F1"/>
    <w:rsid w:val="00912332"/>
    <w:rsid w:val="00912E14"/>
    <w:rsid w:val="009134F1"/>
    <w:rsid w:val="00913692"/>
    <w:rsid w:val="00914782"/>
    <w:rsid w:val="00914852"/>
    <w:rsid w:val="00914BC7"/>
    <w:rsid w:val="00914FDD"/>
    <w:rsid w:val="0091549F"/>
    <w:rsid w:val="009154F7"/>
    <w:rsid w:val="0091594C"/>
    <w:rsid w:val="0091640B"/>
    <w:rsid w:val="009166E8"/>
    <w:rsid w:val="00916DDA"/>
    <w:rsid w:val="009205FA"/>
    <w:rsid w:val="0092081A"/>
    <w:rsid w:val="00921003"/>
    <w:rsid w:val="009214BD"/>
    <w:rsid w:val="00922C7F"/>
    <w:rsid w:val="00922F8C"/>
    <w:rsid w:val="009231C8"/>
    <w:rsid w:val="009234EC"/>
    <w:rsid w:val="00924555"/>
    <w:rsid w:val="0092699F"/>
    <w:rsid w:val="00926C9A"/>
    <w:rsid w:val="0093072A"/>
    <w:rsid w:val="009307AB"/>
    <w:rsid w:val="00931792"/>
    <w:rsid w:val="009320F8"/>
    <w:rsid w:val="009331F8"/>
    <w:rsid w:val="00934106"/>
    <w:rsid w:val="009342F6"/>
    <w:rsid w:val="00934DC5"/>
    <w:rsid w:val="00935F3A"/>
    <w:rsid w:val="00936843"/>
    <w:rsid w:val="00940B26"/>
    <w:rsid w:val="0094593B"/>
    <w:rsid w:val="00945E93"/>
    <w:rsid w:val="00946049"/>
    <w:rsid w:val="009461D4"/>
    <w:rsid w:val="00946F68"/>
    <w:rsid w:val="009470F7"/>
    <w:rsid w:val="0094779F"/>
    <w:rsid w:val="00950DEE"/>
    <w:rsid w:val="0095209A"/>
    <w:rsid w:val="00952750"/>
    <w:rsid w:val="0095277A"/>
    <w:rsid w:val="0095495A"/>
    <w:rsid w:val="00955880"/>
    <w:rsid w:val="00955BC9"/>
    <w:rsid w:val="00955D15"/>
    <w:rsid w:val="00960EA8"/>
    <w:rsid w:val="00961405"/>
    <w:rsid w:val="00961535"/>
    <w:rsid w:val="009623D0"/>
    <w:rsid w:val="00962AF8"/>
    <w:rsid w:val="009635B2"/>
    <w:rsid w:val="00963F9D"/>
    <w:rsid w:val="00964912"/>
    <w:rsid w:val="00965C23"/>
    <w:rsid w:val="00965D8D"/>
    <w:rsid w:val="009661A8"/>
    <w:rsid w:val="0096622B"/>
    <w:rsid w:val="0096642D"/>
    <w:rsid w:val="009667F0"/>
    <w:rsid w:val="00966AB3"/>
    <w:rsid w:val="0097048C"/>
    <w:rsid w:val="009704D2"/>
    <w:rsid w:val="0097067B"/>
    <w:rsid w:val="0097131A"/>
    <w:rsid w:val="00971BA6"/>
    <w:rsid w:val="00973014"/>
    <w:rsid w:val="00973B8E"/>
    <w:rsid w:val="009744B6"/>
    <w:rsid w:val="009747DF"/>
    <w:rsid w:val="00975E2C"/>
    <w:rsid w:val="009764EB"/>
    <w:rsid w:val="009768F4"/>
    <w:rsid w:val="0097769E"/>
    <w:rsid w:val="00982563"/>
    <w:rsid w:val="00983027"/>
    <w:rsid w:val="009831E9"/>
    <w:rsid w:val="00985211"/>
    <w:rsid w:val="00985600"/>
    <w:rsid w:val="00985A26"/>
    <w:rsid w:val="009863E2"/>
    <w:rsid w:val="0098645F"/>
    <w:rsid w:val="00986C46"/>
    <w:rsid w:val="00986CEE"/>
    <w:rsid w:val="00986FD1"/>
    <w:rsid w:val="00987A3F"/>
    <w:rsid w:val="009901B7"/>
    <w:rsid w:val="00990693"/>
    <w:rsid w:val="009908D9"/>
    <w:rsid w:val="00990FB5"/>
    <w:rsid w:val="00991D3C"/>
    <w:rsid w:val="00991EFD"/>
    <w:rsid w:val="009920D8"/>
    <w:rsid w:val="0099270B"/>
    <w:rsid w:val="00993BBC"/>
    <w:rsid w:val="00993F08"/>
    <w:rsid w:val="00994704"/>
    <w:rsid w:val="00994859"/>
    <w:rsid w:val="009949C1"/>
    <w:rsid w:val="0099586B"/>
    <w:rsid w:val="00995DE7"/>
    <w:rsid w:val="00995FD8"/>
    <w:rsid w:val="00996699"/>
    <w:rsid w:val="00996E7C"/>
    <w:rsid w:val="009971E7"/>
    <w:rsid w:val="009A0750"/>
    <w:rsid w:val="009A17B5"/>
    <w:rsid w:val="009A273F"/>
    <w:rsid w:val="009A2B91"/>
    <w:rsid w:val="009A2F79"/>
    <w:rsid w:val="009A4B20"/>
    <w:rsid w:val="009A4E39"/>
    <w:rsid w:val="009A4F70"/>
    <w:rsid w:val="009A5CE8"/>
    <w:rsid w:val="009A5F4B"/>
    <w:rsid w:val="009A71A4"/>
    <w:rsid w:val="009B0B45"/>
    <w:rsid w:val="009B128C"/>
    <w:rsid w:val="009B13B4"/>
    <w:rsid w:val="009B17F3"/>
    <w:rsid w:val="009B1D7D"/>
    <w:rsid w:val="009B1DF5"/>
    <w:rsid w:val="009B2442"/>
    <w:rsid w:val="009B285B"/>
    <w:rsid w:val="009B294C"/>
    <w:rsid w:val="009B2E0A"/>
    <w:rsid w:val="009B324C"/>
    <w:rsid w:val="009B62F9"/>
    <w:rsid w:val="009B7B2C"/>
    <w:rsid w:val="009B7B4F"/>
    <w:rsid w:val="009B7CD8"/>
    <w:rsid w:val="009B7FA8"/>
    <w:rsid w:val="009C0BF1"/>
    <w:rsid w:val="009C0C6A"/>
    <w:rsid w:val="009C1CCF"/>
    <w:rsid w:val="009C3398"/>
    <w:rsid w:val="009C3D83"/>
    <w:rsid w:val="009C3E59"/>
    <w:rsid w:val="009C405E"/>
    <w:rsid w:val="009C53B1"/>
    <w:rsid w:val="009C707F"/>
    <w:rsid w:val="009C7104"/>
    <w:rsid w:val="009C7746"/>
    <w:rsid w:val="009C7EED"/>
    <w:rsid w:val="009D01E5"/>
    <w:rsid w:val="009D0310"/>
    <w:rsid w:val="009D1056"/>
    <w:rsid w:val="009D294B"/>
    <w:rsid w:val="009D36BC"/>
    <w:rsid w:val="009D37A4"/>
    <w:rsid w:val="009D3BF2"/>
    <w:rsid w:val="009D3DB9"/>
    <w:rsid w:val="009D4AA0"/>
    <w:rsid w:val="009D4FB0"/>
    <w:rsid w:val="009D5776"/>
    <w:rsid w:val="009D5789"/>
    <w:rsid w:val="009D5ABD"/>
    <w:rsid w:val="009D5B42"/>
    <w:rsid w:val="009D6E0A"/>
    <w:rsid w:val="009D75EC"/>
    <w:rsid w:val="009E0242"/>
    <w:rsid w:val="009E0CB6"/>
    <w:rsid w:val="009E259A"/>
    <w:rsid w:val="009E2B84"/>
    <w:rsid w:val="009E32AB"/>
    <w:rsid w:val="009E351C"/>
    <w:rsid w:val="009E37D0"/>
    <w:rsid w:val="009E3CAB"/>
    <w:rsid w:val="009E3DFE"/>
    <w:rsid w:val="009E46B5"/>
    <w:rsid w:val="009E519C"/>
    <w:rsid w:val="009E535D"/>
    <w:rsid w:val="009E67E3"/>
    <w:rsid w:val="009E68F9"/>
    <w:rsid w:val="009E6D52"/>
    <w:rsid w:val="009E7A5A"/>
    <w:rsid w:val="009F0036"/>
    <w:rsid w:val="009F00F9"/>
    <w:rsid w:val="009F02AF"/>
    <w:rsid w:val="009F04C0"/>
    <w:rsid w:val="009F08A1"/>
    <w:rsid w:val="009F08DD"/>
    <w:rsid w:val="009F0C4B"/>
    <w:rsid w:val="009F1504"/>
    <w:rsid w:val="009F283F"/>
    <w:rsid w:val="009F2A23"/>
    <w:rsid w:val="009F2D03"/>
    <w:rsid w:val="009F33FA"/>
    <w:rsid w:val="009F3599"/>
    <w:rsid w:val="009F400D"/>
    <w:rsid w:val="009F42C6"/>
    <w:rsid w:val="009F4971"/>
    <w:rsid w:val="009F4C48"/>
    <w:rsid w:val="009F4D11"/>
    <w:rsid w:val="009F5796"/>
    <w:rsid w:val="009F57E8"/>
    <w:rsid w:val="009F607B"/>
    <w:rsid w:val="009F735C"/>
    <w:rsid w:val="009F73C2"/>
    <w:rsid w:val="009F73E0"/>
    <w:rsid w:val="00A0023E"/>
    <w:rsid w:val="00A005E2"/>
    <w:rsid w:val="00A0233F"/>
    <w:rsid w:val="00A0239F"/>
    <w:rsid w:val="00A024AE"/>
    <w:rsid w:val="00A02939"/>
    <w:rsid w:val="00A02F98"/>
    <w:rsid w:val="00A03BA1"/>
    <w:rsid w:val="00A0406F"/>
    <w:rsid w:val="00A0445A"/>
    <w:rsid w:val="00A05352"/>
    <w:rsid w:val="00A056FC"/>
    <w:rsid w:val="00A068A3"/>
    <w:rsid w:val="00A071E5"/>
    <w:rsid w:val="00A074B4"/>
    <w:rsid w:val="00A1008B"/>
    <w:rsid w:val="00A11ACC"/>
    <w:rsid w:val="00A12A37"/>
    <w:rsid w:val="00A143F0"/>
    <w:rsid w:val="00A14921"/>
    <w:rsid w:val="00A14FB5"/>
    <w:rsid w:val="00A15428"/>
    <w:rsid w:val="00A15B66"/>
    <w:rsid w:val="00A16197"/>
    <w:rsid w:val="00A1672F"/>
    <w:rsid w:val="00A16A07"/>
    <w:rsid w:val="00A16AC8"/>
    <w:rsid w:val="00A16DC2"/>
    <w:rsid w:val="00A16EF2"/>
    <w:rsid w:val="00A17904"/>
    <w:rsid w:val="00A2094C"/>
    <w:rsid w:val="00A22E5A"/>
    <w:rsid w:val="00A23C99"/>
    <w:rsid w:val="00A24261"/>
    <w:rsid w:val="00A24709"/>
    <w:rsid w:val="00A2579E"/>
    <w:rsid w:val="00A25AAB"/>
    <w:rsid w:val="00A26AAF"/>
    <w:rsid w:val="00A27332"/>
    <w:rsid w:val="00A275BD"/>
    <w:rsid w:val="00A27CDA"/>
    <w:rsid w:val="00A27E60"/>
    <w:rsid w:val="00A27F42"/>
    <w:rsid w:val="00A3007E"/>
    <w:rsid w:val="00A300E0"/>
    <w:rsid w:val="00A30E72"/>
    <w:rsid w:val="00A3186F"/>
    <w:rsid w:val="00A32869"/>
    <w:rsid w:val="00A34027"/>
    <w:rsid w:val="00A348D1"/>
    <w:rsid w:val="00A34B55"/>
    <w:rsid w:val="00A35D26"/>
    <w:rsid w:val="00A3609A"/>
    <w:rsid w:val="00A36B45"/>
    <w:rsid w:val="00A36C3B"/>
    <w:rsid w:val="00A37E8E"/>
    <w:rsid w:val="00A40908"/>
    <w:rsid w:val="00A40C1B"/>
    <w:rsid w:val="00A40E90"/>
    <w:rsid w:val="00A4143A"/>
    <w:rsid w:val="00A42624"/>
    <w:rsid w:val="00A42DF9"/>
    <w:rsid w:val="00A440E6"/>
    <w:rsid w:val="00A44B54"/>
    <w:rsid w:val="00A45163"/>
    <w:rsid w:val="00A453B1"/>
    <w:rsid w:val="00A45CE2"/>
    <w:rsid w:val="00A46E6A"/>
    <w:rsid w:val="00A47345"/>
    <w:rsid w:val="00A47F9F"/>
    <w:rsid w:val="00A50554"/>
    <w:rsid w:val="00A508FF"/>
    <w:rsid w:val="00A50CDF"/>
    <w:rsid w:val="00A50D06"/>
    <w:rsid w:val="00A51BE2"/>
    <w:rsid w:val="00A53A76"/>
    <w:rsid w:val="00A53AB2"/>
    <w:rsid w:val="00A53AC9"/>
    <w:rsid w:val="00A568DA"/>
    <w:rsid w:val="00A57364"/>
    <w:rsid w:val="00A6018E"/>
    <w:rsid w:val="00A605CF"/>
    <w:rsid w:val="00A60B2B"/>
    <w:rsid w:val="00A61CE1"/>
    <w:rsid w:val="00A6208C"/>
    <w:rsid w:val="00A62176"/>
    <w:rsid w:val="00A6267A"/>
    <w:rsid w:val="00A63B56"/>
    <w:rsid w:val="00A642E3"/>
    <w:rsid w:val="00A645E9"/>
    <w:rsid w:val="00A6512E"/>
    <w:rsid w:val="00A65651"/>
    <w:rsid w:val="00A65EAA"/>
    <w:rsid w:val="00A65F50"/>
    <w:rsid w:val="00A66CF6"/>
    <w:rsid w:val="00A67397"/>
    <w:rsid w:val="00A673DA"/>
    <w:rsid w:val="00A67477"/>
    <w:rsid w:val="00A7023F"/>
    <w:rsid w:val="00A71D60"/>
    <w:rsid w:val="00A72298"/>
    <w:rsid w:val="00A7284E"/>
    <w:rsid w:val="00A728DF"/>
    <w:rsid w:val="00A730C9"/>
    <w:rsid w:val="00A73674"/>
    <w:rsid w:val="00A73CF7"/>
    <w:rsid w:val="00A74698"/>
    <w:rsid w:val="00A748F8"/>
    <w:rsid w:val="00A75014"/>
    <w:rsid w:val="00A754A0"/>
    <w:rsid w:val="00A75842"/>
    <w:rsid w:val="00A773A6"/>
    <w:rsid w:val="00A77710"/>
    <w:rsid w:val="00A77AD1"/>
    <w:rsid w:val="00A77DBC"/>
    <w:rsid w:val="00A806F8"/>
    <w:rsid w:val="00A827C6"/>
    <w:rsid w:val="00A829EB"/>
    <w:rsid w:val="00A8330F"/>
    <w:rsid w:val="00A83DFD"/>
    <w:rsid w:val="00A84156"/>
    <w:rsid w:val="00A85741"/>
    <w:rsid w:val="00A86E3B"/>
    <w:rsid w:val="00A9060C"/>
    <w:rsid w:val="00A90F9E"/>
    <w:rsid w:val="00A91338"/>
    <w:rsid w:val="00A91B81"/>
    <w:rsid w:val="00A92040"/>
    <w:rsid w:val="00A92536"/>
    <w:rsid w:val="00A9328D"/>
    <w:rsid w:val="00A9417A"/>
    <w:rsid w:val="00A95144"/>
    <w:rsid w:val="00A955FD"/>
    <w:rsid w:val="00A95CFE"/>
    <w:rsid w:val="00A96DE1"/>
    <w:rsid w:val="00A976DC"/>
    <w:rsid w:val="00A976E2"/>
    <w:rsid w:val="00A97BC8"/>
    <w:rsid w:val="00AA0D89"/>
    <w:rsid w:val="00AA1533"/>
    <w:rsid w:val="00AA2245"/>
    <w:rsid w:val="00AA27B0"/>
    <w:rsid w:val="00AA2C11"/>
    <w:rsid w:val="00AA6EA6"/>
    <w:rsid w:val="00AB03BA"/>
    <w:rsid w:val="00AB06FE"/>
    <w:rsid w:val="00AB11F1"/>
    <w:rsid w:val="00AB12B7"/>
    <w:rsid w:val="00AB16B4"/>
    <w:rsid w:val="00AB2156"/>
    <w:rsid w:val="00AB316E"/>
    <w:rsid w:val="00AB3D6B"/>
    <w:rsid w:val="00AB54C7"/>
    <w:rsid w:val="00AB57D1"/>
    <w:rsid w:val="00AB6596"/>
    <w:rsid w:val="00AB6FEF"/>
    <w:rsid w:val="00AB74D3"/>
    <w:rsid w:val="00AB79D1"/>
    <w:rsid w:val="00AC1DE1"/>
    <w:rsid w:val="00AC2844"/>
    <w:rsid w:val="00AC2AFC"/>
    <w:rsid w:val="00AC65AE"/>
    <w:rsid w:val="00AC6879"/>
    <w:rsid w:val="00AC6AE1"/>
    <w:rsid w:val="00AC79BD"/>
    <w:rsid w:val="00AD040A"/>
    <w:rsid w:val="00AD084F"/>
    <w:rsid w:val="00AD0C30"/>
    <w:rsid w:val="00AD0DEA"/>
    <w:rsid w:val="00AD40FD"/>
    <w:rsid w:val="00AD41C2"/>
    <w:rsid w:val="00AD4E1A"/>
    <w:rsid w:val="00AD4EFE"/>
    <w:rsid w:val="00AD7097"/>
    <w:rsid w:val="00AE0230"/>
    <w:rsid w:val="00AE051A"/>
    <w:rsid w:val="00AE1DAE"/>
    <w:rsid w:val="00AE2713"/>
    <w:rsid w:val="00AE2AF9"/>
    <w:rsid w:val="00AE2D19"/>
    <w:rsid w:val="00AE2E18"/>
    <w:rsid w:val="00AE2F04"/>
    <w:rsid w:val="00AE3DF9"/>
    <w:rsid w:val="00AE41D9"/>
    <w:rsid w:val="00AE43EE"/>
    <w:rsid w:val="00AE45CC"/>
    <w:rsid w:val="00AE469C"/>
    <w:rsid w:val="00AE472E"/>
    <w:rsid w:val="00AE4A74"/>
    <w:rsid w:val="00AE540D"/>
    <w:rsid w:val="00AE68AD"/>
    <w:rsid w:val="00AE6BCE"/>
    <w:rsid w:val="00AE74C0"/>
    <w:rsid w:val="00AE7AE4"/>
    <w:rsid w:val="00AF0BF0"/>
    <w:rsid w:val="00AF16E7"/>
    <w:rsid w:val="00AF1DCE"/>
    <w:rsid w:val="00AF42FE"/>
    <w:rsid w:val="00AF6C0A"/>
    <w:rsid w:val="00AF6D54"/>
    <w:rsid w:val="00AF6F0C"/>
    <w:rsid w:val="00AF6FF0"/>
    <w:rsid w:val="00AF76CE"/>
    <w:rsid w:val="00B0018E"/>
    <w:rsid w:val="00B00238"/>
    <w:rsid w:val="00B00D46"/>
    <w:rsid w:val="00B01190"/>
    <w:rsid w:val="00B023B5"/>
    <w:rsid w:val="00B02DD7"/>
    <w:rsid w:val="00B04CD4"/>
    <w:rsid w:val="00B04D05"/>
    <w:rsid w:val="00B050BC"/>
    <w:rsid w:val="00B0577C"/>
    <w:rsid w:val="00B05DB6"/>
    <w:rsid w:val="00B05FE4"/>
    <w:rsid w:val="00B061FE"/>
    <w:rsid w:val="00B065B8"/>
    <w:rsid w:val="00B06949"/>
    <w:rsid w:val="00B10173"/>
    <w:rsid w:val="00B11882"/>
    <w:rsid w:val="00B12734"/>
    <w:rsid w:val="00B12E37"/>
    <w:rsid w:val="00B1509E"/>
    <w:rsid w:val="00B15EC5"/>
    <w:rsid w:val="00B16EAC"/>
    <w:rsid w:val="00B1730F"/>
    <w:rsid w:val="00B17938"/>
    <w:rsid w:val="00B17BDF"/>
    <w:rsid w:val="00B17EFB"/>
    <w:rsid w:val="00B20CC9"/>
    <w:rsid w:val="00B21271"/>
    <w:rsid w:val="00B23725"/>
    <w:rsid w:val="00B239A5"/>
    <w:rsid w:val="00B2443F"/>
    <w:rsid w:val="00B24754"/>
    <w:rsid w:val="00B24AFA"/>
    <w:rsid w:val="00B25065"/>
    <w:rsid w:val="00B25D02"/>
    <w:rsid w:val="00B26471"/>
    <w:rsid w:val="00B2674B"/>
    <w:rsid w:val="00B26907"/>
    <w:rsid w:val="00B26D44"/>
    <w:rsid w:val="00B27D84"/>
    <w:rsid w:val="00B31004"/>
    <w:rsid w:val="00B31F23"/>
    <w:rsid w:val="00B32013"/>
    <w:rsid w:val="00B326AD"/>
    <w:rsid w:val="00B32B44"/>
    <w:rsid w:val="00B333AF"/>
    <w:rsid w:val="00B33536"/>
    <w:rsid w:val="00B335B1"/>
    <w:rsid w:val="00B3392E"/>
    <w:rsid w:val="00B34C33"/>
    <w:rsid w:val="00B35AE7"/>
    <w:rsid w:val="00B36015"/>
    <w:rsid w:val="00B40E2B"/>
    <w:rsid w:val="00B416D1"/>
    <w:rsid w:val="00B42742"/>
    <w:rsid w:val="00B43F1B"/>
    <w:rsid w:val="00B44B8D"/>
    <w:rsid w:val="00B44C23"/>
    <w:rsid w:val="00B44D73"/>
    <w:rsid w:val="00B45400"/>
    <w:rsid w:val="00B45F74"/>
    <w:rsid w:val="00B47ABA"/>
    <w:rsid w:val="00B50390"/>
    <w:rsid w:val="00B50975"/>
    <w:rsid w:val="00B50A84"/>
    <w:rsid w:val="00B51BE3"/>
    <w:rsid w:val="00B51E70"/>
    <w:rsid w:val="00B52183"/>
    <w:rsid w:val="00B53D9C"/>
    <w:rsid w:val="00B54A89"/>
    <w:rsid w:val="00B54B35"/>
    <w:rsid w:val="00B55DD2"/>
    <w:rsid w:val="00B56672"/>
    <w:rsid w:val="00B56FFC"/>
    <w:rsid w:val="00B5727A"/>
    <w:rsid w:val="00B5784D"/>
    <w:rsid w:val="00B57CAB"/>
    <w:rsid w:val="00B57EFF"/>
    <w:rsid w:val="00B57F39"/>
    <w:rsid w:val="00B609FC"/>
    <w:rsid w:val="00B61224"/>
    <w:rsid w:val="00B61D0E"/>
    <w:rsid w:val="00B6206A"/>
    <w:rsid w:val="00B6253E"/>
    <w:rsid w:val="00B632F7"/>
    <w:rsid w:val="00B6497E"/>
    <w:rsid w:val="00B64986"/>
    <w:rsid w:val="00B64CF2"/>
    <w:rsid w:val="00B66792"/>
    <w:rsid w:val="00B67602"/>
    <w:rsid w:val="00B67872"/>
    <w:rsid w:val="00B67A98"/>
    <w:rsid w:val="00B67E9B"/>
    <w:rsid w:val="00B707FF"/>
    <w:rsid w:val="00B71BEA"/>
    <w:rsid w:val="00B73A6C"/>
    <w:rsid w:val="00B74E77"/>
    <w:rsid w:val="00B75E25"/>
    <w:rsid w:val="00B76594"/>
    <w:rsid w:val="00B7792E"/>
    <w:rsid w:val="00B80033"/>
    <w:rsid w:val="00B803B8"/>
    <w:rsid w:val="00B806CB"/>
    <w:rsid w:val="00B83EB8"/>
    <w:rsid w:val="00B84486"/>
    <w:rsid w:val="00B844F4"/>
    <w:rsid w:val="00B84EA8"/>
    <w:rsid w:val="00B85379"/>
    <w:rsid w:val="00B85E1E"/>
    <w:rsid w:val="00B86D97"/>
    <w:rsid w:val="00B873E7"/>
    <w:rsid w:val="00B878F9"/>
    <w:rsid w:val="00B909A5"/>
    <w:rsid w:val="00B909EC"/>
    <w:rsid w:val="00B90CBB"/>
    <w:rsid w:val="00B91E06"/>
    <w:rsid w:val="00B922F0"/>
    <w:rsid w:val="00B9270B"/>
    <w:rsid w:val="00B93412"/>
    <w:rsid w:val="00B93B76"/>
    <w:rsid w:val="00B93FA6"/>
    <w:rsid w:val="00B94092"/>
    <w:rsid w:val="00B9475E"/>
    <w:rsid w:val="00B94A41"/>
    <w:rsid w:val="00B94A65"/>
    <w:rsid w:val="00B94AE2"/>
    <w:rsid w:val="00B9544A"/>
    <w:rsid w:val="00B95F06"/>
    <w:rsid w:val="00BA1C5C"/>
    <w:rsid w:val="00BA2599"/>
    <w:rsid w:val="00BA26A1"/>
    <w:rsid w:val="00BA2928"/>
    <w:rsid w:val="00BA3749"/>
    <w:rsid w:val="00BA43FD"/>
    <w:rsid w:val="00BA4759"/>
    <w:rsid w:val="00BA53BD"/>
    <w:rsid w:val="00BA60A9"/>
    <w:rsid w:val="00BA753E"/>
    <w:rsid w:val="00BB0293"/>
    <w:rsid w:val="00BB0D51"/>
    <w:rsid w:val="00BB1BEF"/>
    <w:rsid w:val="00BB3310"/>
    <w:rsid w:val="00BB36DB"/>
    <w:rsid w:val="00BB39C9"/>
    <w:rsid w:val="00BB3E5B"/>
    <w:rsid w:val="00BB4149"/>
    <w:rsid w:val="00BB56E7"/>
    <w:rsid w:val="00BB5C30"/>
    <w:rsid w:val="00BB7C78"/>
    <w:rsid w:val="00BC041D"/>
    <w:rsid w:val="00BC183D"/>
    <w:rsid w:val="00BC1967"/>
    <w:rsid w:val="00BC1A48"/>
    <w:rsid w:val="00BC1AE2"/>
    <w:rsid w:val="00BC1E5E"/>
    <w:rsid w:val="00BC2A04"/>
    <w:rsid w:val="00BC35B7"/>
    <w:rsid w:val="00BC39D6"/>
    <w:rsid w:val="00BC45E4"/>
    <w:rsid w:val="00BC4C3C"/>
    <w:rsid w:val="00BC4E4E"/>
    <w:rsid w:val="00BC4E54"/>
    <w:rsid w:val="00BC56E1"/>
    <w:rsid w:val="00BC58ED"/>
    <w:rsid w:val="00BC647B"/>
    <w:rsid w:val="00BC6835"/>
    <w:rsid w:val="00BC6AB8"/>
    <w:rsid w:val="00BC7B1D"/>
    <w:rsid w:val="00BD28A3"/>
    <w:rsid w:val="00BD37FC"/>
    <w:rsid w:val="00BD41FE"/>
    <w:rsid w:val="00BD476C"/>
    <w:rsid w:val="00BD5110"/>
    <w:rsid w:val="00BD76BF"/>
    <w:rsid w:val="00BD79B5"/>
    <w:rsid w:val="00BD7D43"/>
    <w:rsid w:val="00BE025E"/>
    <w:rsid w:val="00BE192C"/>
    <w:rsid w:val="00BE1D40"/>
    <w:rsid w:val="00BE1E15"/>
    <w:rsid w:val="00BE33F2"/>
    <w:rsid w:val="00BE5A26"/>
    <w:rsid w:val="00BE5B96"/>
    <w:rsid w:val="00BE606D"/>
    <w:rsid w:val="00BE610A"/>
    <w:rsid w:val="00BE6292"/>
    <w:rsid w:val="00BE6298"/>
    <w:rsid w:val="00BE6D7B"/>
    <w:rsid w:val="00BF0458"/>
    <w:rsid w:val="00BF07A0"/>
    <w:rsid w:val="00BF08BA"/>
    <w:rsid w:val="00BF0E7F"/>
    <w:rsid w:val="00BF0FB0"/>
    <w:rsid w:val="00BF1F43"/>
    <w:rsid w:val="00BF1F67"/>
    <w:rsid w:val="00BF2624"/>
    <w:rsid w:val="00BF27EC"/>
    <w:rsid w:val="00BF2E25"/>
    <w:rsid w:val="00BF312A"/>
    <w:rsid w:val="00BF4B20"/>
    <w:rsid w:val="00BF51BB"/>
    <w:rsid w:val="00BF51E1"/>
    <w:rsid w:val="00BF58ED"/>
    <w:rsid w:val="00BF631B"/>
    <w:rsid w:val="00BF6EDD"/>
    <w:rsid w:val="00BF7361"/>
    <w:rsid w:val="00BF7742"/>
    <w:rsid w:val="00BF78F5"/>
    <w:rsid w:val="00C007E5"/>
    <w:rsid w:val="00C007FF"/>
    <w:rsid w:val="00C00E5B"/>
    <w:rsid w:val="00C010DE"/>
    <w:rsid w:val="00C011AE"/>
    <w:rsid w:val="00C01DFF"/>
    <w:rsid w:val="00C01EE7"/>
    <w:rsid w:val="00C02B79"/>
    <w:rsid w:val="00C0442C"/>
    <w:rsid w:val="00C0473C"/>
    <w:rsid w:val="00C0524F"/>
    <w:rsid w:val="00C053CB"/>
    <w:rsid w:val="00C0563F"/>
    <w:rsid w:val="00C1191A"/>
    <w:rsid w:val="00C11A45"/>
    <w:rsid w:val="00C11FD2"/>
    <w:rsid w:val="00C122FD"/>
    <w:rsid w:val="00C145AF"/>
    <w:rsid w:val="00C153CA"/>
    <w:rsid w:val="00C159DA"/>
    <w:rsid w:val="00C15CE7"/>
    <w:rsid w:val="00C15E99"/>
    <w:rsid w:val="00C17B6D"/>
    <w:rsid w:val="00C17DAE"/>
    <w:rsid w:val="00C20478"/>
    <w:rsid w:val="00C204F5"/>
    <w:rsid w:val="00C20E22"/>
    <w:rsid w:val="00C20F0B"/>
    <w:rsid w:val="00C21F81"/>
    <w:rsid w:val="00C22182"/>
    <w:rsid w:val="00C223B5"/>
    <w:rsid w:val="00C22474"/>
    <w:rsid w:val="00C22476"/>
    <w:rsid w:val="00C2248D"/>
    <w:rsid w:val="00C225DA"/>
    <w:rsid w:val="00C23B99"/>
    <w:rsid w:val="00C23CD6"/>
    <w:rsid w:val="00C2450B"/>
    <w:rsid w:val="00C251F2"/>
    <w:rsid w:val="00C2581D"/>
    <w:rsid w:val="00C25F98"/>
    <w:rsid w:val="00C26537"/>
    <w:rsid w:val="00C2678D"/>
    <w:rsid w:val="00C26BD0"/>
    <w:rsid w:val="00C26DA6"/>
    <w:rsid w:val="00C2702A"/>
    <w:rsid w:val="00C31662"/>
    <w:rsid w:val="00C31BB5"/>
    <w:rsid w:val="00C31CF1"/>
    <w:rsid w:val="00C31E36"/>
    <w:rsid w:val="00C3298B"/>
    <w:rsid w:val="00C33974"/>
    <w:rsid w:val="00C3462C"/>
    <w:rsid w:val="00C348B5"/>
    <w:rsid w:val="00C34C66"/>
    <w:rsid w:val="00C35B06"/>
    <w:rsid w:val="00C35D20"/>
    <w:rsid w:val="00C35D36"/>
    <w:rsid w:val="00C35F91"/>
    <w:rsid w:val="00C362C5"/>
    <w:rsid w:val="00C36952"/>
    <w:rsid w:val="00C36B56"/>
    <w:rsid w:val="00C37E28"/>
    <w:rsid w:val="00C409FF"/>
    <w:rsid w:val="00C40A31"/>
    <w:rsid w:val="00C40B70"/>
    <w:rsid w:val="00C40CB6"/>
    <w:rsid w:val="00C40FAD"/>
    <w:rsid w:val="00C417C4"/>
    <w:rsid w:val="00C41920"/>
    <w:rsid w:val="00C42424"/>
    <w:rsid w:val="00C43851"/>
    <w:rsid w:val="00C441E3"/>
    <w:rsid w:val="00C446F3"/>
    <w:rsid w:val="00C4495A"/>
    <w:rsid w:val="00C45115"/>
    <w:rsid w:val="00C455EA"/>
    <w:rsid w:val="00C456FC"/>
    <w:rsid w:val="00C45870"/>
    <w:rsid w:val="00C46127"/>
    <w:rsid w:val="00C46576"/>
    <w:rsid w:val="00C46580"/>
    <w:rsid w:val="00C47A93"/>
    <w:rsid w:val="00C503CD"/>
    <w:rsid w:val="00C50C07"/>
    <w:rsid w:val="00C530E8"/>
    <w:rsid w:val="00C53CA5"/>
    <w:rsid w:val="00C54663"/>
    <w:rsid w:val="00C5500E"/>
    <w:rsid w:val="00C55176"/>
    <w:rsid w:val="00C55D3F"/>
    <w:rsid w:val="00C56529"/>
    <w:rsid w:val="00C57966"/>
    <w:rsid w:val="00C6078D"/>
    <w:rsid w:val="00C6168D"/>
    <w:rsid w:val="00C617E4"/>
    <w:rsid w:val="00C61B94"/>
    <w:rsid w:val="00C62621"/>
    <w:rsid w:val="00C635FA"/>
    <w:rsid w:val="00C65726"/>
    <w:rsid w:val="00C65E8B"/>
    <w:rsid w:val="00C663A9"/>
    <w:rsid w:val="00C66EFC"/>
    <w:rsid w:val="00C6764E"/>
    <w:rsid w:val="00C70913"/>
    <w:rsid w:val="00C71457"/>
    <w:rsid w:val="00C71CB1"/>
    <w:rsid w:val="00C7251E"/>
    <w:rsid w:val="00C7306A"/>
    <w:rsid w:val="00C73EF7"/>
    <w:rsid w:val="00C74555"/>
    <w:rsid w:val="00C7609B"/>
    <w:rsid w:val="00C765EE"/>
    <w:rsid w:val="00C76DD3"/>
    <w:rsid w:val="00C76E93"/>
    <w:rsid w:val="00C813A0"/>
    <w:rsid w:val="00C82643"/>
    <w:rsid w:val="00C82E03"/>
    <w:rsid w:val="00C8341C"/>
    <w:rsid w:val="00C8442E"/>
    <w:rsid w:val="00C847E4"/>
    <w:rsid w:val="00C84F41"/>
    <w:rsid w:val="00C852C8"/>
    <w:rsid w:val="00C86557"/>
    <w:rsid w:val="00C8735B"/>
    <w:rsid w:val="00C90011"/>
    <w:rsid w:val="00C912A0"/>
    <w:rsid w:val="00C91783"/>
    <w:rsid w:val="00C91D81"/>
    <w:rsid w:val="00C91E72"/>
    <w:rsid w:val="00C934F6"/>
    <w:rsid w:val="00C9398A"/>
    <w:rsid w:val="00C940AE"/>
    <w:rsid w:val="00C94216"/>
    <w:rsid w:val="00C945F4"/>
    <w:rsid w:val="00C95011"/>
    <w:rsid w:val="00C96987"/>
    <w:rsid w:val="00C96DB1"/>
    <w:rsid w:val="00C96EEB"/>
    <w:rsid w:val="00C96F58"/>
    <w:rsid w:val="00C9729C"/>
    <w:rsid w:val="00C97899"/>
    <w:rsid w:val="00C97A8B"/>
    <w:rsid w:val="00CA22AC"/>
    <w:rsid w:val="00CA2BCF"/>
    <w:rsid w:val="00CA2CF0"/>
    <w:rsid w:val="00CA2DBA"/>
    <w:rsid w:val="00CA2EA2"/>
    <w:rsid w:val="00CA38F2"/>
    <w:rsid w:val="00CA390F"/>
    <w:rsid w:val="00CA3E14"/>
    <w:rsid w:val="00CA4EE2"/>
    <w:rsid w:val="00CA5329"/>
    <w:rsid w:val="00CA5555"/>
    <w:rsid w:val="00CA64A5"/>
    <w:rsid w:val="00CA6E33"/>
    <w:rsid w:val="00CA78C7"/>
    <w:rsid w:val="00CB03BC"/>
    <w:rsid w:val="00CB175F"/>
    <w:rsid w:val="00CB26BB"/>
    <w:rsid w:val="00CB2A45"/>
    <w:rsid w:val="00CB2FD2"/>
    <w:rsid w:val="00CB3181"/>
    <w:rsid w:val="00CB39DA"/>
    <w:rsid w:val="00CB3F18"/>
    <w:rsid w:val="00CB482E"/>
    <w:rsid w:val="00CB53E9"/>
    <w:rsid w:val="00CB5EA6"/>
    <w:rsid w:val="00CB67BF"/>
    <w:rsid w:val="00CB7D97"/>
    <w:rsid w:val="00CC2024"/>
    <w:rsid w:val="00CC2468"/>
    <w:rsid w:val="00CC31E8"/>
    <w:rsid w:val="00CC3E8B"/>
    <w:rsid w:val="00CC49AE"/>
    <w:rsid w:val="00CC5249"/>
    <w:rsid w:val="00CC5A94"/>
    <w:rsid w:val="00CC6746"/>
    <w:rsid w:val="00CC6AE6"/>
    <w:rsid w:val="00CC6C17"/>
    <w:rsid w:val="00CC6D8A"/>
    <w:rsid w:val="00CC73C4"/>
    <w:rsid w:val="00CD12BE"/>
    <w:rsid w:val="00CD217F"/>
    <w:rsid w:val="00CD31B5"/>
    <w:rsid w:val="00CD34F8"/>
    <w:rsid w:val="00CD3CF3"/>
    <w:rsid w:val="00CD4DEF"/>
    <w:rsid w:val="00CD5040"/>
    <w:rsid w:val="00CD5F9A"/>
    <w:rsid w:val="00CD71BA"/>
    <w:rsid w:val="00CD7995"/>
    <w:rsid w:val="00CD7F0B"/>
    <w:rsid w:val="00CE0369"/>
    <w:rsid w:val="00CE0E1B"/>
    <w:rsid w:val="00CE1B75"/>
    <w:rsid w:val="00CE2A91"/>
    <w:rsid w:val="00CE2F18"/>
    <w:rsid w:val="00CE357E"/>
    <w:rsid w:val="00CE446E"/>
    <w:rsid w:val="00CE4CFB"/>
    <w:rsid w:val="00CE6823"/>
    <w:rsid w:val="00CE711B"/>
    <w:rsid w:val="00CF02AA"/>
    <w:rsid w:val="00CF039E"/>
    <w:rsid w:val="00CF1069"/>
    <w:rsid w:val="00CF107A"/>
    <w:rsid w:val="00CF146F"/>
    <w:rsid w:val="00CF1511"/>
    <w:rsid w:val="00CF1D2A"/>
    <w:rsid w:val="00CF26B6"/>
    <w:rsid w:val="00CF2A4C"/>
    <w:rsid w:val="00CF30CC"/>
    <w:rsid w:val="00CF3851"/>
    <w:rsid w:val="00CF4155"/>
    <w:rsid w:val="00CF4616"/>
    <w:rsid w:val="00CF5AAF"/>
    <w:rsid w:val="00CF5B53"/>
    <w:rsid w:val="00CF5D18"/>
    <w:rsid w:val="00CF74DC"/>
    <w:rsid w:val="00D0039E"/>
    <w:rsid w:val="00D006B5"/>
    <w:rsid w:val="00D00AC7"/>
    <w:rsid w:val="00D01882"/>
    <w:rsid w:val="00D01C57"/>
    <w:rsid w:val="00D02709"/>
    <w:rsid w:val="00D036E8"/>
    <w:rsid w:val="00D0427F"/>
    <w:rsid w:val="00D04BC7"/>
    <w:rsid w:val="00D05BE1"/>
    <w:rsid w:val="00D0625B"/>
    <w:rsid w:val="00D069B9"/>
    <w:rsid w:val="00D06E50"/>
    <w:rsid w:val="00D07B5B"/>
    <w:rsid w:val="00D07C5E"/>
    <w:rsid w:val="00D10597"/>
    <w:rsid w:val="00D110F1"/>
    <w:rsid w:val="00D11385"/>
    <w:rsid w:val="00D121AB"/>
    <w:rsid w:val="00D121EC"/>
    <w:rsid w:val="00D12DD6"/>
    <w:rsid w:val="00D13CE9"/>
    <w:rsid w:val="00D1434D"/>
    <w:rsid w:val="00D14989"/>
    <w:rsid w:val="00D14F3B"/>
    <w:rsid w:val="00D1544C"/>
    <w:rsid w:val="00D15FC5"/>
    <w:rsid w:val="00D16AA6"/>
    <w:rsid w:val="00D1738F"/>
    <w:rsid w:val="00D217AD"/>
    <w:rsid w:val="00D221E5"/>
    <w:rsid w:val="00D2278A"/>
    <w:rsid w:val="00D24E80"/>
    <w:rsid w:val="00D25037"/>
    <w:rsid w:val="00D25429"/>
    <w:rsid w:val="00D25695"/>
    <w:rsid w:val="00D26F8A"/>
    <w:rsid w:val="00D271E8"/>
    <w:rsid w:val="00D3003A"/>
    <w:rsid w:val="00D3054E"/>
    <w:rsid w:val="00D307F6"/>
    <w:rsid w:val="00D309BA"/>
    <w:rsid w:val="00D31195"/>
    <w:rsid w:val="00D32B72"/>
    <w:rsid w:val="00D331C2"/>
    <w:rsid w:val="00D34E36"/>
    <w:rsid w:val="00D35023"/>
    <w:rsid w:val="00D36EAF"/>
    <w:rsid w:val="00D36EB7"/>
    <w:rsid w:val="00D36EF8"/>
    <w:rsid w:val="00D376A7"/>
    <w:rsid w:val="00D379F8"/>
    <w:rsid w:val="00D41150"/>
    <w:rsid w:val="00D4141C"/>
    <w:rsid w:val="00D41700"/>
    <w:rsid w:val="00D418BE"/>
    <w:rsid w:val="00D4243F"/>
    <w:rsid w:val="00D4251F"/>
    <w:rsid w:val="00D42629"/>
    <w:rsid w:val="00D431E4"/>
    <w:rsid w:val="00D43AE7"/>
    <w:rsid w:val="00D45564"/>
    <w:rsid w:val="00D46D2B"/>
    <w:rsid w:val="00D46D31"/>
    <w:rsid w:val="00D4766E"/>
    <w:rsid w:val="00D503F7"/>
    <w:rsid w:val="00D503FE"/>
    <w:rsid w:val="00D50726"/>
    <w:rsid w:val="00D50C01"/>
    <w:rsid w:val="00D51F83"/>
    <w:rsid w:val="00D52AB0"/>
    <w:rsid w:val="00D52C1D"/>
    <w:rsid w:val="00D53723"/>
    <w:rsid w:val="00D55E83"/>
    <w:rsid w:val="00D5651B"/>
    <w:rsid w:val="00D5683C"/>
    <w:rsid w:val="00D56B47"/>
    <w:rsid w:val="00D573A4"/>
    <w:rsid w:val="00D57F0E"/>
    <w:rsid w:val="00D60B9C"/>
    <w:rsid w:val="00D6143F"/>
    <w:rsid w:val="00D61C69"/>
    <w:rsid w:val="00D61FD6"/>
    <w:rsid w:val="00D62A1E"/>
    <w:rsid w:val="00D63985"/>
    <w:rsid w:val="00D64462"/>
    <w:rsid w:val="00D6471B"/>
    <w:rsid w:val="00D64BB5"/>
    <w:rsid w:val="00D64E53"/>
    <w:rsid w:val="00D65C39"/>
    <w:rsid w:val="00D66C36"/>
    <w:rsid w:val="00D67875"/>
    <w:rsid w:val="00D70225"/>
    <w:rsid w:val="00D70D65"/>
    <w:rsid w:val="00D7160D"/>
    <w:rsid w:val="00D716AA"/>
    <w:rsid w:val="00D7228A"/>
    <w:rsid w:val="00D73C76"/>
    <w:rsid w:val="00D73D09"/>
    <w:rsid w:val="00D74187"/>
    <w:rsid w:val="00D7665A"/>
    <w:rsid w:val="00D80177"/>
    <w:rsid w:val="00D801EC"/>
    <w:rsid w:val="00D80E8A"/>
    <w:rsid w:val="00D81496"/>
    <w:rsid w:val="00D818AD"/>
    <w:rsid w:val="00D81988"/>
    <w:rsid w:val="00D8486F"/>
    <w:rsid w:val="00D8496F"/>
    <w:rsid w:val="00D84A83"/>
    <w:rsid w:val="00D84C1D"/>
    <w:rsid w:val="00D85FDF"/>
    <w:rsid w:val="00D87566"/>
    <w:rsid w:val="00D87584"/>
    <w:rsid w:val="00D87D2B"/>
    <w:rsid w:val="00D87D8B"/>
    <w:rsid w:val="00D87E33"/>
    <w:rsid w:val="00D87EA4"/>
    <w:rsid w:val="00D90EBD"/>
    <w:rsid w:val="00D90FB8"/>
    <w:rsid w:val="00D91AB6"/>
    <w:rsid w:val="00D91C5A"/>
    <w:rsid w:val="00D91C5F"/>
    <w:rsid w:val="00D928F8"/>
    <w:rsid w:val="00D93028"/>
    <w:rsid w:val="00D936AF"/>
    <w:rsid w:val="00D93982"/>
    <w:rsid w:val="00D93B38"/>
    <w:rsid w:val="00D94453"/>
    <w:rsid w:val="00D94B5F"/>
    <w:rsid w:val="00D95D96"/>
    <w:rsid w:val="00D964CE"/>
    <w:rsid w:val="00D970E4"/>
    <w:rsid w:val="00D9711C"/>
    <w:rsid w:val="00D9727E"/>
    <w:rsid w:val="00D97A61"/>
    <w:rsid w:val="00D97AD6"/>
    <w:rsid w:val="00DA02C7"/>
    <w:rsid w:val="00DA084D"/>
    <w:rsid w:val="00DA09D2"/>
    <w:rsid w:val="00DA0D02"/>
    <w:rsid w:val="00DA186F"/>
    <w:rsid w:val="00DA1AE8"/>
    <w:rsid w:val="00DA2BA6"/>
    <w:rsid w:val="00DA39CE"/>
    <w:rsid w:val="00DA40DD"/>
    <w:rsid w:val="00DA4AB7"/>
    <w:rsid w:val="00DA4EA0"/>
    <w:rsid w:val="00DA4F3F"/>
    <w:rsid w:val="00DA5B33"/>
    <w:rsid w:val="00DA5BB3"/>
    <w:rsid w:val="00DA5D2D"/>
    <w:rsid w:val="00DA6416"/>
    <w:rsid w:val="00DA669A"/>
    <w:rsid w:val="00DA6AE6"/>
    <w:rsid w:val="00DA6E32"/>
    <w:rsid w:val="00DA7567"/>
    <w:rsid w:val="00DA75D6"/>
    <w:rsid w:val="00DB0311"/>
    <w:rsid w:val="00DB0FA6"/>
    <w:rsid w:val="00DB16DC"/>
    <w:rsid w:val="00DB2318"/>
    <w:rsid w:val="00DB36AF"/>
    <w:rsid w:val="00DB37AE"/>
    <w:rsid w:val="00DB37E5"/>
    <w:rsid w:val="00DB39A6"/>
    <w:rsid w:val="00DB4157"/>
    <w:rsid w:val="00DB5003"/>
    <w:rsid w:val="00DB52AF"/>
    <w:rsid w:val="00DB5CB1"/>
    <w:rsid w:val="00DB6809"/>
    <w:rsid w:val="00DB6F41"/>
    <w:rsid w:val="00DB6F68"/>
    <w:rsid w:val="00DB73B8"/>
    <w:rsid w:val="00DC0A2A"/>
    <w:rsid w:val="00DC0A7B"/>
    <w:rsid w:val="00DC1367"/>
    <w:rsid w:val="00DC18E3"/>
    <w:rsid w:val="00DC1976"/>
    <w:rsid w:val="00DC30C2"/>
    <w:rsid w:val="00DC407F"/>
    <w:rsid w:val="00DC42A8"/>
    <w:rsid w:val="00DC48A9"/>
    <w:rsid w:val="00DC52FB"/>
    <w:rsid w:val="00DC598C"/>
    <w:rsid w:val="00DC666B"/>
    <w:rsid w:val="00DC6F38"/>
    <w:rsid w:val="00DC7D5F"/>
    <w:rsid w:val="00DD0330"/>
    <w:rsid w:val="00DD0C99"/>
    <w:rsid w:val="00DD1271"/>
    <w:rsid w:val="00DD1608"/>
    <w:rsid w:val="00DD1D81"/>
    <w:rsid w:val="00DD1F66"/>
    <w:rsid w:val="00DD217E"/>
    <w:rsid w:val="00DD283A"/>
    <w:rsid w:val="00DD2C0D"/>
    <w:rsid w:val="00DD2DC6"/>
    <w:rsid w:val="00DD348D"/>
    <w:rsid w:val="00DD3905"/>
    <w:rsid w:val="00DD428F"/>
    <w:rsid w:val="00DD4565"/>
    <w:rsid w:val="00DD46DD"/>
    <w:rsid w:val="00DD670F"/>
    <w:rsid w:val="00DE08AE"/>
    <w:rsid w:val="00DE0B8C"/>
    <w:rsid w:val="00DE1A0F"/>
    <w:rsid w:val="00DE2E8A"/>
    <w:rsid w:val="00DE3324"/>
    <w:rsid w:val="00DE366B"/>
    <w:rsid w:val="00DE464A"/>
    <w:rsid w:val="00DE4CED"/>
    <w:rsid w:val="00DE5502"/>
    <w:rsid w:val="00DE59B2"/>
    <w:rsid w:val="00DE60F9"/>
    <w:rsid w:val="00DF05B3"/>
    <w:rsid w:val="00DF0778"/>
    <w:rsid w:val="00DF0BD9"/>
    <w:rsid w:val="00DF0C78"/>
    <w:rsid w:val="00DF0F0D"/>
    <w:rsid w:val="00DF112E"/>
    <w:rsid w:val="00DF1746"/>
    <w:rsid w:val="00DF18BC"/>
    <w:rsid w:val="00DF228D"/>
    <w:rsid w:val="00DF278F"/>
    <w:rsid w:val="00DF2855"/>
    <w:rsid w:val="00DF3039"/>
    <w:rsid w:val="00DF41AE"/>
    <w:rsid w:val="00DF46A1"/>
    <w:rsid w:val="00DF765D"/>
    <w:rsid w:val="00DF7FF9"/>
    <w:rsid w:val="00E01998"/>
    <w:rsid w:val="00E01F06"/>
    <w:rsid w:val="00E02405"/>
    <w:rsid w:val="00E069A6"/>
    <w:rsid w:val="00E06E0E"/>
    <w:rsid w:val="00E0713B"/>
    <w:rsid w:val="00E07BE8"/>
    <w:rsid w:val="00E1087D"/>
    <w:rsid w:val="00E109DD"/>
    <w:rsid w:val="00E11026"/>
    <w:rsid w:val="00E119AB"/>
    <w:rsid w:val="00E11A73"/>
    <w:rsid w:val="00E11E5E"/>
    <w:rsid w:val="00E1200F"/>
    <w:rsid w:val="00E122CB"/>
    <w:rsid w:val="00E122EE"/>
    <w:rsid w:val="00E12A8F"/>
    <w:rsid w:val="00E1356F"/>
    <w:rsid w:val="00E13616"/>
    <w:rsid w:val="00E1365B"/>
    <w:rsid w:val="00E141ED"/>
    <w:rsid w:val="00E147F6"/>
    <w:rsid w:val="00E15112"/>
    <w:rsid w:val="00E153FB"/>
    <w:rsid w:val="00E162FE"/>
    <w:rsid w:val="00E16352"/>
    <w:rsid w:val="00E16447"/>
    <w:rsid w:val="00E16B1C"/>
    <w:rsid w:val="00E16F63"/>
    <w:rsid w:val="00E17260"/>
    <w:rsid w:val="00E2073E"/>
    <w:rsid w:val="00E20F32"/>
    <w:rsid w:val="00E219B7"/>
    <w:rsid w:val="00E2232A"/>
    <w:rsid w:val="00E22B5A"/>
    <w:rsid w:val="00E2305B"/>
    <w:rsid w:val="00E23280"/>
    <w:rsid w:val="00E24146"/>
    <w:rsid w:val="00E25813"/>
    <w:rsid w:val="00E2764B"/>
    <w:rsid w:val="00E27E36"/>
    <w:rsid w:val="00E3025C"/>
    <w:rsid w:val="00E30926"/>
    <w:rsid w:val="00E30E8A"/>
    <w:rsid w:val="00E311A1"/>
    <w:rsid w:val="00E31DF7"/>
    <w:rsid w:val="00E3233D"/>
    <w:rsid w:val="00E3282B"/>
    <w:rsid w:val="00E32D4D"/>
    <w:rsid w:val="00E33029"/>
    <w:rsid w:val="00E35250"/>
    <w:rsid w:val="00E362DF"/>
    <w:rsid w:val="00E404F1"/>
    <w:rsid w:val="00E41D44"/>
    <w:rsid w:val="00E42694"/>
    <w:rsid w:val="00E4279B"/>
    <w:rsid w:val="00E43E52"/>
    <w:rsid w:val="00E46850"/>
    <w:rsid w:val="00E46DD9"/>
    <w:rsid w:val="00E46F23"/>
    <w:rsid w:val="00E5005B"/>
    <w:rsid w:val="00E50BBA"/>
    <w:rsid w:val="00E50BC4"/>
    <w:rsid w:val="00E50FF2"/>
    <w:rsid w:val="00E512BF"/>
    <w:rsid w:val="00E516A6"/>
    <w:rsid w:val="00E5192D"/>
    <w:rsid w:val="00E52E20"/>
    <w:rsid w:val="00E53036"/>
    <w:rsid w:val="00E5369E"/>
    <w:rsid w:val="00E54085"/>
    <w:rsid w:val="00E543AB"/>
    <w:rsid w:val="00E553EE"/>
    <w:rsid w:val="00E556E3"/>
    <w:rsid w:val="00E55C49"/>
    <w:rsid w:val="00E55C62"/>
    <w:rsid w:val="00E56354"/>
    <w:rsid w:val="00E57D2E"/>
    <w:rsid w:val="00E57E30"/>
    <w:rsid w:val="00E603B8"/>
    <w:rsid w:val="00E60DE3"/>
    <w:rsid w:val="00E60E46"/>
    <w:rsid w:val="00E65D7A"/>
    <w:rsid w:val="00E6643F"/>
    <w:rsid w:val="00E66771"/>
    <w:rsid w:val="00E66FC0"/>
    <w:rsid w:val="00E67941"/>
    <w:rsid w:val="00E67F37"/>
    <w:rsid w:val="00E701DD"/>
    <w:rsid w:val="00E702BB"/>
    <w:rsid w:val="00E7094E"/>
    <w:rsid w:val="00E71046"/>
    <w:rsid w:val="00E713FC"/>
    <w:rsid w:val="00E7256B"/>
    <w:rsid w:val="00E73ED3"/>
    <w:rsid w:val="00E744D6"/>
    <w:rsid w:val="00E745A0"/>
    <w:rsid w:val="00E75F39"/>
    <w:rsid w:val="00E76C00"/>
    <w:rsid w:val="00E772E0"/>
    <w:rsid w:val="00E77B16"/>
    <w:rsid w:val="00E77D5A"/>
    <w:rsid w:val="00E809F0"/>
    <w:rsid w:val="00E8245A"/>
    <w:rsid w:val="00E82789"/>
    <w:rsid w:val="00E82EDE"/>
    <w:rsid w:val="00E908D6"/>
    <w:rsid w:val="00E9096B"/>
    <w:rsid w:val="00E90D00"/>
    <w:rsid w:val="00E90E58"/>
    <w:rsid w:val="00E9178F"/>
    <w:rsid w:val="00E9276A"/>
    <w:rsid w:val="00E929CF"/>
    <w:rsid w:val="00E92B36"/>
    <w:rsid w:val="00E9338F"/>
    <w:rsid w:val="00E93B13"/>
    <w:rsid w:val="00E942C6"/>
    <w:rsid w:val="00E94630"/>
    <w:rsid w:val="00E9496C"/>
    <w:rsid w:val="00E95A77"/>
    <w:rsid w:val="00E95C8B"/>
    <w:rsid w:val="00E95EC1"/>
    <w:rsid w:val="00E95F6F"/>
    <w:rsid w:val="00E960FE"/>
    <w:rsid w:val="00E9625D"/>
    <w:rsid w:val="00E966B8"/>
    <w:rsid w:val="00E96BA2"/>
    <w:rsid w:val="00E9738E"/>
    <w:rsid w:val="00E97FE1"/>
    <w:rsid w:val="00EA03FA"/>
    <w:rsid w:val="00EA0465"/>
    <w:rsid w:val="00EA0CAB"/>
    <w:rsid w:val="00EA10EB"/>
    <w:rsid w:val="00EA1396"/>
    <w:rsid w:val="00EA23D1"/>
    <w:rsid w:val="00EA24A9"/>
    <w:rsid w:val="00EA353D"/>
    <w:rsid w:val="00EA47A0"/>
    <w:rsid w:val="00EA703F"/>
    <w:rsid w:val="00EA7AEE"/>
    <w:rsid w:val="00EB06E2"/>
    <w:rsid w:val="00EB072B"/>
    <w:rsid w:val="00EB142B"/>
    <w:rsid w:val="00EB24B0"/>
    <w:rsid w:val="00EB29F7"/>
    <w:rsid w:val="00EB32CB"/>
    <w:rsid w:val="00EB4532"/>
    <w:rsid w:val="00EB6FE6"/>
    <w:rsid w:val="00EB757C"/>
    <w:rsid w:val="00EC07EB"/>
    <w:rsid w:val="00EC0C30"/>
    <w:rsid w:val="00EC0E3F"/>
    <w:rsid w:val="00EC183E"/>
    <w:rsid w:val="00EC2207"/>
    <w:rsid w:val="00EC2579"/>
    <w:rsid w:val="00EC2E1C"/>
    <w:rsid w:val="00EC336E"/>
    <w:rsid w:val="00EC3680"/>
    <w:rsid w:val="00EC36F5"/>
    <w:rsid w:val="00EC4F34"/>
    <w:rsid w:val="00EC5567"/>
    <w:rsid w:val="00EC5869"/>
    <w:rsid w:val="00EC60CF"/>
    <w:rsid w:val="00EC6E80"/>
    <w:rsid w:val="00EC6E8D"/>
    <w:rsid w:val="00EC710D"/>
    <w:rsid w:val="00EC7497"/>
    <w:rsid w:val="00EC79D7"/>
    <w:rsid w:val="00EC7FAE"/>
    <w:rsid w:val="00ED34E0"/>
    <w:rsid w:val="00ED490A"/>
    <w:rsid w:val="00ED6DAA"/>
    <w:rsid w:val="00ED7347"/>
    <w:rsid w:val="00ED7B5F"/>
    <w:rsid w:val="00EE1257"/>
    <w:rsid w:val="00EE17C2"/>
    <w:rsid w:val="00EE1C47"/>
    <w:rsid w:val="00EE2149"/>
    <w:rsid w:val="00EE2F34"/>
    <w:rsid w:val="00EE2F64"/>
    <w:rsid w:val="00EE57F1"/>
    <w:rsid w:val="00EE5B09"/>
    <w:rsid w:val="00EE5E56"/>
    <w:rsid w:val="00EE63C5"/>
    <w:rsid w:val="00EE6DB7"/>
    <w:rsid w:val="00EE7A4C"/>
    <w:rsid w:val="00EF00F3"/>
    <w:rsid w:val="00EF1E45"/>
    <w:rsid w:val="00EF22EE"/>
    <w:rsid w:val="00EF2613"/>
    <w:rsid w:val="00EF3018"/>
    <w:rsid w:val="00EF4C4F"/>
    <w:rsid w:val="00EF4D0C"/>
    <w:rsid w:val="00EF4DCD"/>
    <w:rsid w:val="00EF716C"/>
    <w:rsid w:val="00EF7D64"/>
    <w:rsid w:val="00F00DB4"/>
    <w:rsid w:val="00F03473"/>
    <w:rsid w:val="00F04A8E"/>
    <w:rsid w:val="00F062A8"/>
    <w:rsid w:val="00F068CB"/>
    <w:rsid w:val="00F06C7F"/>
    <w:rsid w:val="00F0789B"/>
    <w:rsid w:val="00F07D88"/>
    <w:rsid w:val="00F10ADE"/>
    <w:rsid w:val="00F1116E"/>
    <w:rsid w:val="00F116E2"/>
    <w:rsid w:val="00F119D7"/>
    <w:rsid w:val="00F129C5"/>
    <w:rsid w:val="00F13BD5"/>
    <w:rsid w:val="00F1545D"/>
    <w:rsid w:val="00F15624"/>
    <w:rsid w:val="00F16FB2"/>
    <w:rsid w:val="00F17BDC"/>
    <w:rsid w:val="00F17D32"/>
    <w:rsid w:val="00F210B8"/>
    <w:rsid w:val="00F21850"/>
    <w:rsid w:val="00F21C29"/>
    <w:rsid w:val="00F21D00"/>
    <w:rsid w:val="00F21DFB"/>
    <w:rsid w:val="00F22EAE"/>
    <w:rsid w:val="00F230CE"/>
    <w:rsid w:val="00F237DC"/>
    <w:rsid w:val="00F23968"/>
    <w:rsid w:val="00F241F0"/>
    <w:rsid w:val="00F24DA0"/>
    <w:rsid w:val="00F2578E"/>
    <w:rsid w:val="00F261BF"/>
    <w:rsid w:val="00F26AA9"/>
    <w:rsid w:val="00F27E12"/>
    <w:rsid w:val="00F30157"/>
    <w:rsid w:val="00F306B0"/>
    <w:rsid w:val="00F319FF"/>
    <w:rsid w:val="00F31A4D"/>
    <w:rsid w:val="00F328F3"/>
    <w:rsid w:val="00F331CC"/>
    <w:rsid w:val="00F34A88"/>
    <w:rsid w:val="00F353C9"/>
    <w:rsid w:val="00F35F8B"/>
    <w:rsid w:val="00F360D1"/>
    <w:rsid w:val="00F36FAF"/>
    <w:rsid w:val="00F37BCE"/>
    <w:rsid w:val="00F41207"/>
    <w:rsid w:val="00F424F9"/>
    <w:rsid w:val="00F43C6A"/>
    <w:rsid w:val="00F45A9C"/>
    <w:rsid w:val="00F4631E"/>
    <w:rsid w:val="00F47442"/>
    <w:rsid w:val="00F47494"/>
    <w:rsid w:val="00F47706"/>
    <w:rsid w:val="00F50033"/>
    <w:rsid w:val="00F511DC"/>
    <w:rsid w:val="00F514BB"/>
    <w:rsid w:val="00F52206"/>
    <w:rsid w:val="00F52BF1"/>
    <w:rsid w:val="00F532E9"/>
    <w:rsid w:val="00F54BB3"/>
    <w:rsid w:val="00F54BFA"/>
    <w:rsid w:val="00F554CC"/>
    <w:rsid w:val="00F55643"/>
    <w:rsid w:val="00F559D2"/>
    <w:rsid w:val="00F55D94"/>
    <w:rsid w:val="00F576D3"/>
    <w:rsid w:val="00F57AB3"/>
    <w:rsid w:val="00F57CC1"/>
    <w:rsid w:val="00F605EF"/>
    <w:rsid w:val="00F611FF"/>
    <w:rsid w:val="00F6123C"/>
    <w:rsid w:val="00F62F70"/>
    <w:rsid w:val="00F6346A"/>
    <w:rsid w:val="00F64592"/>
    <w:rsid w:val="00F65395"/>
    <w:rsid w:val="00F6665D"/>
    <w:rsid w:val="00F66D01"/>
    <w:rsid w:val="00F6786B"/>
    <w:rsid w:val="00F678F7"/>
    <w:rsid w:val="00F7048C"/>
    <w:rsid w:val="00F70D50"/>
    <w:rsid w:val="00F72F80"/>
    <w:rsid w:val="00F73400"/>
    <w:rsid w:val="00F7425A"/>
    <w:rsid w:val="00F750C0"/>
    <w:rsid w:val="00F754CC"/>
    <w:rsid w:val="00F763CA"/>
    <w:rsid w:val="00F76483"/>
    <w:rsid w:val="00F767B4"/>
    <w:rsid w:val="00F76856"/>
    <w:rsid w:val="00F77BBC"/>
    <w:rsid w:val="00F80052"/>
    <w:rsid w:val="00F80127"/>
    <w:rsid w:val="00F80287"/>
    <w:rsid w:val="00F80BE8"/>
    <w:rsid w:val="00F81DB4"/>
    <w:rsid w:val="00F81DD8"/>
    <w:rsid w:val="00F821F2"/>
    <w:rsid w:val="00F82518"/>
    <w:rsid w:val="00F83726"/>
    <w:rsid w:val="00F839D8"/>
    <w:rsid w:val="00F83BCF"/>
    <w:rsid w:val="00F846E8"/>
    <w:rsid w:val="00F852A6"/>
    <w:rsid w:val="00F86108"/>
    <w:rsid w:val="00F86A7B"/>
    <w:rsid w:val="00F86FA3"/>
    <w:rsid w:val="00F87863"/>
    <w:rsid w:val="00F90A4B"/>
    <w:rsid w:val="00F9228C"/>
    <w:rsid w:val="00F92DBD"/>
    <w:rsid w:val="00F94D43"/>
    <w:rsid w:val="00F9675B"/>
    <w:rsid w:val="00F9768E"/>
    <w:rsid w:val="00F97CCD"/>
    <w:rsid w:val="00FA15BA"/>
    <w:rsid w:val="00FA1613"/>
    <w:rsid w:val="00FA1865"/>
    <w:rsid w:val="00FA18FD"/>
    <w:rsid w:val="00FA1F56"/>
    <w:rsid w:val="00FA2425"/>
    <w:rsid w:val="00FA2854"/>
    <w:rsid w:val="00FA295D"/>
    <w:rsid w:val="00FA2A9A"/>
    <w:rsid w:val="00FA3464"/>
    <w:rsid w:val="00FA4123"/>
    <w:rsid w:val="00FA4C41"/>
    <w:rsid w:val="00FA508E"/>
    <w:rsid w:val="00FA600C"/>
    <w:rsid w:val="00FA61B0"/>
    <w:rsid w:val="00FA6CE2"/>
    <w:rsid w:val="00FA7003"/>
    <w:rsid w:val="00FB045C"/>
    <w:rsid w:val="00FB0648"/>
    <w:rsid w:val="00FB15D0"/>
    <w:rsid w:val="00FB4006"/>
    <w:rsid w:val="00FB4E9D"/>
    <w:rsid w:val="00FB5610"/>
    <w:rsid w:val="00FB5AC2"/>
    <w:rsid w:val="00FB5D74"/>
    <w:rsid w:val="00FB637E"/>
    <w:rsid w:val="00FB6E3A"/>
    <w:rsid w:val="00FB7813"/>
    <w:rsid w:val="00FB7B20"/>
    <w:rsid w:val="00FC0738"/>
    <w:rsid w:val="00FC13EC"/>
    <w:rsid w:val="00FC1673"/>
    <w:rsid w:val="00FC1839"/>
    <w:rsid w:val="00FC1FB9"/>
    <w:rsid w:val="00FC3021"/>
    <w:rsid w:val="00FC3C51"/>
    <w:rsid w:val="00FC41EA"/>
    <w:rsid w:val="00FC432D"/>
    <w:rsid w:val="00FC4ACD"/>
    <w:rsid w:val="00FC547E"/>
    <w:rsid w:val="00FC5BFA"/>
    <w:rsid w:val="00FC6D11"/>
    <w:rsid w:val="00FD1634"/>
    <w:rsid w:val="00FD1CEF"/>
    <w:rsid w:val="00FD237F"/>
    <w:rsid w:val="00FD35C8"/>
    <w:rsid w:val="00FD361F"/>
    <w:rsid w:val="00FD36BE"/>
    <w:rsid w:val="00FD3FD3"/>
    <w:rsid w:val="00FD5EE8"/>
    <w:rsid w:val="00FD62AD"/>
    <w:rsid w:val="00FE0C40"/>
    <w:rsid w:val="00FE1299"/>
    <w:rsid w:val="00FE22AD"/>
    <w:rsid w:val="00FE3B78"/>
    <w:rsid w:val="00FE418A"/>
    <w:rsid w:val="00FE41A2"/>
    <w:rsid w:val="00FE5788"/>
    <w:rsid w:val="00FE6D49"/>
    <w:rsid w:val="00FE7793"/>
    <w:rsid w:val="00FE7A1D"/>
    <w:rsid w:val="00FF0B10"/>
    <w:rsid w:val="00FF10B4"/>
    <w:rsid w:val="00FF2220"/>
    <w:rsid w:val="00FF3452"/>
    <w:rsid w:val="00FF3E3E"/>
    <w:rsid w:val="00FF459C"/>
    <w:rsid w:val="00FF61D6"/>
    <w:rsid w:val="00FF62D3"/>
    <w:rsid w:val="00FF63AD"/>
    <w:rsid w:val="00FF63C7"/>
    <w:rsid w:val="00FF7263"/>
    <w:rsid w:val="00FF7747"/>
    <w:rsid w:val="00FF7B3D"/>
    <w:rsid w:val="00FF7C40"/>
    <w:rsid w:val="00FF7E1C"/>
    <w:rsid w:val="00FF7F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94A4526-DACF-49CE-993A-4EF3508E9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7745"/>
    <w:pPr>
      <w:widowControl w:val="0"/>
      <w:jc w:val="both"/>
    </w:pPr>
    <w:rPr>
      <w:rFonts w:ascii="ＭＳ 明朝"/>
      <w:kern w:val="2"/>
      <w:sz w:val="21"/>
      <w:szCs w:val="24"/>
    </w:rPr>
  </w:style>
  <w:style w:type="paragraph" w:styleId="1">
    <w:name w:val="heading 1"/>
    <w:basedOn w:val="a"/>
    <w:next w:val="a0"/>
    <w:link w:val="10"/>
    <w:qFormat/>
    <w:rsid w:val="002878F2"/>
    <w:pPr>
      <w:keepNext/>
      <w:numPr>
        <w:numId w:val="8"/>
      </w:numPr>
      <w:spacing w:afterLines="50"/>
      <w:outlineLvl w:val="0"/>
    </w:pPr>
    <w:rPr>
      <w:rFonts w:ascii="HGP創英角ｺﾞｼｯｸUB" w:eastAsia="HGP創英角ｺﾞｼｯｸUB" w:hAnsi="ＭＳ ゴシック"/>
      <w:sz w:val="24"/>
    </w:rPr>
  </w:style>
  <w:style w:type="paragraph" w:styleId="2">
    <w:name w:val="heading 2"/>
    <w:basedOn w:val="a"/>
    <w:next w:val="20"/>
    <w:link w:val="21"/>
    <w:qFormat/>
    <w:rsid w:val="00907446"/>
    <w:pPr>
      <w:keepNext/>
      <w:numPr>
        <w:ilvl w:val="1"/>
        <w:numId w:val="8"/>
      </w:numPr>
      <w:spacing w:beforeLines="50" w:afterLines="30"/>
      <w:ind w:leftChars="50" w:left="105"/>
      <w:outlineLvl w:val="1"/>
    </w:pPr>
    <w:rPr>
      <w:rFonts w:ascii="ＭＳ ゴシック" w:eastAsia="ＭＳ ゴシック" w:hAnsi="Arial"/>
      <w:sz w:val="22"/>
    </w:rPr>
  </w:style>
  <w:style w:type="paragraph" w:styleId="3">
    <w:name w:val="heading 3"/>
    <w:basedOn w:val="a"/>
    <w:next w:val="30"/>
    <w:link w:val="31"/>
    <w:qFormat/>
    <w:rsid w:val="00907446"/>
    <w:pPr>
      <w:keepNext/>
      <w:numPr>
        <w:ilvl w:val="2"/>
        <w:numId w:val="8"/>
      </w:numPr>
      <w:spacing w:beforeLines="50"/>
      <w:ind w:leftChars="100" w:left="210"/>
      <w:outlineLvl w:val="2"/>
    </w:pPr>
    <w:rPr>
      <w:rFonts w:ascii="ＭＳ ゴシック" w:eastAsia="ＭＳ ゴシック" w:hAnsi="Arial"/>
    </w:rPr>
  </w:style>
  <w:style w:type="paragraph" w:styleId="4">
    <w:name w:val="heading 4"/>
    <w:basedOn w:val="a"/>
    <w:next w:val="40"/>
    <w:link w:val="41"/>
    <w:qFormat/>
    <w:rsid w:val="00907446"/>
    <w:pPr>
      <w:keepNext/>
      <w:numPr>
        <w:ilvl w:val="3"/>
        <w:numId w:val="8"/>
      </w:numPr>
      <w:ind w:leftChars="150" w:left="315"/>
      <w:outlineLvl w:val="3"/>
    </w:pPr>
    <w:rPr>
      <w:rFonts w:ascii="ＭＳ ゴシック" w:eastAsia="ＭＳ ゴシック" w:hAnsi="ＭＳ ゴシック"/>
    </w:rPr>
  </w:style>
  <w:style w:type="paragraph" w:styleId="5">
    <w:name w:val="heading 5"/>
    <w:basedOn w:val="a"/>
    <w:next w:val="40"/>
    <w:link w:val="50"/>
    <w:semiHidden/>
    <w:unhideWhenUsed/>
    <w:qFormat/>
    <w:rsid w:val="00730552"/>
    <w:pPr>
      <w:keepNext/>
      <w:numPr>
        <w:ilvl w:val="4"/>
        <w:numId w:val="8"/>
      </w:numPr>
      <w:outlineLvl w:val="4"/>
    </w:pPr>
    <w:rPr>
      <w:rFonts w:hAnsi="ＭＳ 明朝"/>
    </w:rPr>
  </w:style>
  <w:style w:type="paragraph" w:styleId="6">
    <w:name w:val="heading 6"/>
    <w:basedOn w:val="a"/>
    <w:next w:val="a"/>
    <w:link w:val="60"/>
    <w:semiHidden/>
    <w:unhideWhenUsed/>
    <w:qFormat/>
    <w:rsid w:val="00604753"/>
    <w:pPr>
      <w:keepNext/>
      <w:numPr>
        <w:ilvl w:val="5"/>
        <w:numId w:val="8"/>
      </w:numPr>
      <w:outlineLvl w:val="5"/>
    </w:pPr>
    <w:rPr>
      <w:rFonts w:hAnsi="ＭＳ 明朝"/>
      <w:bCs/>
    </w:rPr>
  </w:style>
  <w:style w:type="paragraph" w:styleId="7">
    <w:name w:val="heading 7"/>
    <w:basedOn w:val="a"/>
    <w:next w:val="a"/>
    <w:link w:val="70"/>
    <w:semiHidden/>
    <w:unhideWhenUsed/>
    <w:qFormat/>
    <w:rsid w:val="00604753"/>
    <w:pPr>
      <w:keepNext/>
      <w:numPr>
        <w:ilvl w:val="6"/>
        <w:numId w:val="8"/>
      </w:numPr>
      <w:outlineLvl w:val="6"/>
    </w:pPr>
  </w:style>
  <w:style w:type="paragraph" w:styleId="8">
    <w:name w:val="heading 8"/>
    <w:basedOn w:val="a"/>
    <w:next w:val="a"/>
    <w:link w:val="80"/>
    <w:semiHidden/>
    <w:unhideWhenUsed/>
    <w:qFormat/>
    <w:rsid w:val="00604753"/>
    <w:pPr>
      <w:keepNext/>
      <w:numPr>
        <w:ilvl w:val="7"/>
        <w:numId w:val="8"/>
      </w:numPr>
      <w:outlineLvl w:val="7"/>
    </w:pPr>
  </w:style>
  <w:style w:type="paragraph" w:styleId="9">
    <w:name w:val="heading 9"/>
    <w:basedOn w:val="a"/>
    <w:next w:val="40"/>
    <w:link w:val="90"/>
    <w:semiHidden/>
    <w:unhideWhenUsed/>
    <w:rsid w:val="00102F67"/>
    <w:pPr>
      <w:keepNext/>
      <w:numPr>
        <w:ilvl w:val="8"/>
        <w:numId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C4495A"/>
    <w:pPr>
      <w:ind w:leftChars="50" w:left="105" w:firstLineChars="100" w:firstLine="210"/>
    </w:pPr>
  </w:style>
  <w:style w:type="character" w:customStyle="1" w:styleId="a4">
    <w:name w:val="本文 (文字)"/>
    <w:basedOn w:val="a1"/>
    <w:link w:val="a0"/>
    <w:rsid w:val="00C4495A"/>
    <w:rPr>
      <w:rFonts w:ascii="ＭＳ 明朝"/>
      <w:kern w:val="2"/>
      <w:sz w:val="21"/>
      <w:szCs w:val="24"/>
    </w:rPr>
  </w:style>
  <w:style w:type="character" w:customStyle="1" w:styleId="10">
    <w:name w:val="見出し 1 (文字)"/>
    <w:basedOn w:val="a1"/>
    <w:link w:val="1"/>
    <w:rsid w:val="002878F2"/>
    <w:rPr>
      <w:rFonts w:ascii="HGP創英角ｺﾞｼｯｸUB" w:eastAsia="HGP創英角ｺﾞｼｯｸUB" w:hAnsi="ＭＳ ゴシック"/>
      <w:kern w:val="2"/>
      <w:sz w:val="24"/>
      <w:szCs w:val="24"/>
    </w:rPr>
  </w:style>
  <w:style w:type="paragraph" w:styleId="20">
    <w:name w:val="Body Text 2"/>
    <w:basedOn w:val="a"/>
    <w:link w:val="22"/>
    <w:rsid w:val="00E95C8B"/>
    <w:pPr>
      <w:ind w:leftChars="150" w:left="315" w:firstLineChars="100" w:firstLine="210"/>
    </w:pPr>
  </w:style>
  <w:style w:type="character" w:customStyle="1" w:styleId="22">
    <w:name w:val="本文 2 (文字)"/>
    <w:basedOn w:val="a1"/>
    <w:link w:val="20"/>
    <w:rsid w:val="00E95C8B"/>
    <w:rPr>
      <w:rFonts w:ascii="ＭＳ 明朝"/>
      <w:kern w:val="2"/>
      <w:sz w:val="21"/>
      <w:szCs w:val="24"/>
    </w:rPr>
  </w:style>
  <w:style w:type="character" w:customStyle="1" w:styleId="21">
    <w:name w:val="見出し 2 (文字)"/>
    <w:basedOn w:val="a1"/>
    <w:link w:val="2"/>
    <w:rsid w:val="00907446"/>
    <w:rPr>
      <w:rFonts w:ascii="ＭＳ ゴシック" w:eastAsia="ＭＳ ゴシック" w:hAnsi="Arial"/>
      <w:kern w:val="2"/>
      <w:sz w:val="22"/>
      <w:szCs w:val="24"/>
    </w:rPr>
  </w:style>
  <w:style w:type="paragraph" w:styleId="30">
    <w:name w:val="Body Text 3"/>
    <w:basedOn w:val="a"/>
    <w:link w:val="32"/>
    <w:rsid w:val="00004EA6"/>
    <w:pPr>
      <w:ind w:leftChars="250" w:left="550" w:firstLineChars="100" w:firstLine="190"/>
    </w:pPr>
    <w:rPr>
      <w:rFonts w:hAnsi="ＭＳ 明朝"/>
    </w:rPr>
  </w:style>
  <w:style w:type="character" w:customStyle="1" w:styleId="32">
    <w:name w:val="本文 3 (文字)"/>
    <w:basedOn w:val="a1"/>
    <w:link w:val="30"/>
    <w:rsid w:val="00004EA6"/>
    <w:rPr>
      <w:rFonts w:hAnsi="ＭＳ 明朝"/>
      <w:kern w:val="2"/>
      <w:sz w:val="21"/>
      <w:szCs w:val="21"/>
    </w:rPr>
  </w:style>
  <w:style w:type="character" w:customStyle="1" w:styleId="31">
    <w:name w:val="見出し 3 (文字)"/>
    <w:basedOn w:val="a1"/>
    <w:link w:val="3"/>
    <w:rsid w:val="00907446"/>
    <w:rPr>
      <w:rFonts w:ascii="ＭＳ ゴシック" w:eastAsia="ＭＳ ゴシック" w:hAnsi="Arial"/>
      <w:kern w:val="2"/>
      <w:sz w:val="21"/>
      <w:szCs w:val="24"/>
    </w:rPr>
  </w:style>
  <w:style w:type="paragraph" w:customStyle="1" w:styleId="40">
    <w:name w:val="本文 4"/>
    <w:basedOn w:val="30"/>
    <w:autoRedefine/>
    <w:rsid w:val="00907446"/>
    <w:pPr>
      <w:ind w:leftChars="350" w:left="735" w:firstLine="210"/>
    </w:pPr>
  </w:style>
  <w:style w:type="character" w:customStyle="1" w:styleId="41">
    <w:name w:val="見出し 4 (文字)"/>
    <w:basedOn w:val="a1"/>
    <w:link w:val="4"/>
    <w:rsid w:val="00907446"/>
    <w:rPr>
      <w:rFonts w:ascii="ＭＳ ゴシック" w:eastAsia="ＭＳ ゴシック" w:hAnsi="ＭＳ ゴシック"/>
      <w:kern w:val="2"/>
      <w:sz w:val="21"/>
      <w:szCs w:val="24"/>
    </w:rPr>
  </w:style>
  <w:style w:type="character" w:customStyle="1" w:styleId="50">
    <w:name w:val="見出し 5 (文字)"/>
    <w:basedOn w:val="a1"/>
    <w:link w:val="5"/>
    <w:semiHidden/>
    <w:rsid w:val="00A9328D"/>
    <w:rPr>
      <w:rFonts w:ascii="ＭＳ 明朝" w:hAnsi="ＭＳ 明朝"/>
      <w:kern w:val="2"/>
      <w:sz w:val="21"/>
      <w:szCs w:val="24"/>
    </w:rPr>
  </w:style>
  <w:style w:type="character" w:customStyle="1" w:styleId="60">
    <w:name w:val="見出し 6 (文字)"/>
    <w:basedOn w:val="a1"/>
    <w:link w:val="6"/>
    <w:semiHidden/>
    <w:rsid w:val="00A9328D"/>
    <w:rPr>
      <w:rFonts w:ascii="ＭＳ 明朝" w:hAnsi="ＭＳ 明朝"/>
      <w:bCs/>
      <w:kern w:val="2"/>
      <w:sz w:val="21"/>
      <w:szCs w:val="24"/>
    </w:rPr>
  </w:style>
  <w:style w:type="character" w:customStyle="1" w:styleId="70">
    <w:name w:val="見出し 7 (文字)"/>
    <w:basedOn w:val="a1"/>
    <w:link w:val="7"/>
    <w:semiHidden/>
    <w:rsid w:val="00A9328D"/>
    <w:rPr>
      <w:rFonts w:ascii="ＭＳ 明朝"/>
      <w:kern w:val="2"/>
      <w:sz w:val="21"/>
      <w:szCs w:val="24"/>
    </w:rPr>
  </w:style>
  <w:style w:type="character" w:customStyle="1" w:styleId="80">
    <w:name w:val="見出し 8 (文字)"/>
    <w:basedOn w:val="a1"/>
    <w:link w:val="8"/>
    <w:semiHidden/>
    <w:rsid w:val="00A9328D"/>
    <w:rPr>
      <w:rFonts w:ascii="ＭＳ 明朝"/>
      <w:kern w:val="2"/>
      <w:sz w:val="21"/>
      <w:szCs w:val="24"/>
    </w:rPr>
  </w:style>
  <w:style w:type="character" w:customStyle="1" w:styleId="90">
    <w:name w:val="見出し 9 (文字)"/>
    <w:basedOn w:val="a1"/>
    <w:link w:val="9"/>
    <w:semiHidden/>
    <w:rsid w:val="00A9328D"/>
    <w:rPr>
      <w:rFonts w:ascii="ＭＳ 明朝"/>
      <w:kern w:val="2"/>
      <w:sz w:val="21"/>
      <w:szCs w:val="24"/>
    </w:rPr>
  </w:style>
  <w:style w:type="paragraph" w:styleId="11">
    <w:name w:val="index 1"/>
    <w:basedOn w:val="a"/>
    <w:next w:val="a"/>
    <w:autoRedefine/>
    <w:semiHidden/>
    <w:rsid w:val="002B568A"/>
    <w:pPr>
      <w:adjustRightInd w:val="0"/>
      <w:jc w:val="center"/>
      <w:textAlignment w:val="baseline"/>
    </w:pPr>
    <w:rPr>
      <w:rFonts w:eastAsia="ＭＳ Ｐ明朝" w:hAnsi="ＭＳ ゴシック"/>
      <w:b/>
      <w:spacing w:val="8"/>
      <w:kern w:val="0"/>
      <w:sz w:val="22"/>
      <w:szCs w:val="20"/>
    </w:rPr>
  </w:style>
  <w:style w:type="paragraph" w:styleId="12">
    <w:name w:val="toc 1"/>
    <w:basedOn w:val="a"/>
    <w:next w:val="a"/>
    <w:uiPriority w:val="39"/>
    <w:rsid w:val="00142351"/>
    <w:pPr>
      <w:tabs>
        <w:tab w:val="left" w:leader="dot" w:pos="8820"/>
      </w:tabs>
      <w:spacing w:beforeLines="50"/>
      <w:ind w:leftChars="100" w:left="525" w:hanging="315"/>
    </w:pPr>
    <w:rPr>
      <w:rFonts w:ascii="HG創英角ｺﾞｼｯｸUB" w:eastAsia="HG創英角ｺﾞｼｯｸUB"/>
      <w:noProof/>
      <w:sz w:val="24"/>
    </w:rPr>
  </w:style>
  <w:style w:type="paragraph" w:styleId="23">
    <w:name w:val="toc 2"/>
    <w:basedOn w:val="a"/>
    <w:next w:val="a"/>
    <w:autoRedefine/>
    <w:uiPriority w:val="39"/>
    <w:rsid w:val="00BC4E54"/>
    <w:pPr>
      <w:tabs>
        <w:tab w:val="right" w:leader="dot" w:pos="8820"/>
      </w:tabs>
      <w:ind w:leftChars="200" w:left="840" w:hangingChars="200" w:hanging="420"/>
    </w:pPr>
    <w:rPr>
      <w:rFonts w:ascii="ＭＳ ゴシック" w:eastAsia="ＭＳ ゴシック" w:hAnsi="ＭＳ ゴシック"/>
      <w:noProof/>
    </w:rPr>
  </w:style>
  <w:style w:type="paragraph" w:styleId="33">
    <w:name w:val="toc 3"/>
    <w:basedOn w:val="a"/>
    <w:next w:val="a"/>
    <w:autoRedefine/>
    <w:uiPriority w:val="39"/>
    <w:rsid w:val="00BC4E54"/>
    <w:pPr>
      <w:tabs>
        <w:tab w:val="right" w:leader="dot" w:pos="8820"/>
      </w:tabs>
      <w:ind w:leftChars="300" w:left="1365" w:hangingChars="350" w:hanging="735"/>
    </w:pPr>
    <w:rPr>
      <w:noProof/>
    </w:rPr>
  </w:style>
  <w:style w:type="paragraph" w:styleId="a5">
    <w:name w:val="header"/>
    <w:basedOn w:val="a"/>
    <w:link w:val="a6"/>
    <w:rsid w:val="009E67E3"/>
    <w:pPr>
      <w:tabs>
        <w:tab w:val="center" w:pos="4252"/>
        <w:tab w:val="right" w:pos="8504"/>
      </w:tabs>
      <w:snapToGrid w:val="0"/>
    </w:pPr>
    <w:rPr>
      <w:sz w:val="20"/>
    </w:rPr>
  </w:style>
  <w:style w:type="character" w:customStyle="1" w:styleId="a6">
    <w:name w:val="ヘッダー (文字)"/>
    <w:basedOn w:val="a1"/>
    <w:link w:val="a5"/>
    <w:uiPriority w:val="99"/>
    <w:rsid w:val="009E67E3"/>
    <w:rPr>
      <w:rFonts w:ascii="Times New Roman" w:hAnsi="Times New Roman"/>
      <w:kern w:val="2"/>
      <w:szCs w:val="21"/>
    </w:rPr>
  </w:style>
  <w:style w:type="paragraph" w:styleId="a7">
    <w:name w:val="footer"/>
    <w:basedOn w:val="a"/>
    <w:link w:val="a8"/>
    <w:uiPriority w:val="99"/>
    <w:rsid w:val="005B69AF"/>
    <w:pPr>
      <w:tabs>
        <w:tab w:val="center" w:pos="4252"/>
        <w:tab w:val="right" w:pos="8504"/>
      </w:tabs>
      <w:snapToGrid w:val="0"/>
      <w:jc w:val="center"/>
    </w:pPr>
  </w:style>
  <w:style w:type="character" w:customStyle="1" w:styleId="a8">
    <w:name w:val="フッター (文字)"/>
    <w:basedOn w:val="a1"/>
    <w:link w:val="a7"/>
    <w:uiPriority w:val="99"/>
    <w:rsid w:val="005B69AF"/>
    <w:rPr>
      <w:rFonts w:ascii="ＭＳ 明朝"/>
      <w:kern w:val="2"/>
      <w:sz w:val="21"/>
      <w:szCs w:val="24"/>
    </w:rPr>
  </w:style>
  <w:style w:type="paragraph" w:styleId="a9">
    <w:name w:val="caption"/>
    <w:basedOn w:val="a"/>
    <w:next w:val="a"/>
    <w:qFormat/>
    <w:rsid w:val="00833FEF"/>
    <w:pPr>
      <w:spacing w:beforeLines="30" w:afterLines="30"/>
      <w:jc w:val="center"/>
    </w:pPr>
    <w:rPr>
      <w:rFonts w:ascii="ＭＳ ゴシック" w:eastAsia="ＭＳ ゴシック"/>
      <w:bCs/>
    </w:rPr>
  </w:style>
  <w:style w:type="paragraph" w:customStyle="1" w:styleId="aa">
    <w:name w:val="タイトル"/>
    <w:basedOn w:val="a"/>
    <w:rsid w:val="00B10173"/>
    <w:pPr>
      <w:jc w:val="center"/>
    </w:pPr>
    <w:rPr>
      <w:rFonts w:ascii="HGP創英角ｺﾞｼｯｸUB" w:eastAsia="HGP創英角ｺﾞｼｯｸUB" w:hAnsi="HGP創英角ｺﾞｼｯｸUB" w:cs="ＭＳ 明朝"/>
      <w:sz w:val="26"/>
      <w:szCs w:val="26"/>
    </w:rPr>
  </w:style>
  <w:style w:type="table" w:styleId="ab">
    <w:name w:val="Table Grid"/>
    <w:basedOn w:val="a2"/>
    <w:rsid w:val="00CF4155"/>
    <w:pPr>
      <w:widowControl w:val="0"/>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061018"/>
    <w:rPr>
      <w:rFonts w:ascii="Arial" w:eastAsia="ＭＳ ゴシック" w:hAnsi="Arial"/>
      <w:sz w:val="18"/>
      <w:szCs w:val="18"/>
    </w:rPr>
  </w:style>
  <w:style w:type="character" w:customStyle="1" w:styleId="ad">
    <w:name w:val="吹き出し (文字)"/>
    <w:basedOn w:val="a1"/>
    <w:link w:val="ac"/>
    <w:uiPriority w:val="99"/>
    <w:semiHidden/>
    <w:rsid w:val="00061018"/>
    <w:rPr>
      <w:rFonts w:ascii="Arial" w:eastAsia="ＭＳ ゴシック" w:hAnsi="Arial" w:cs="Times New Roman"/>
      <w:kern w:val="2"/>
      <w:sz w:val="18"/>
      <w:szCs w:val="18"/>
    </w:rPr>
  </w:style>
  <w:style w:type="paragraph" w:styleId="ae">
    <w:name w:val="Date"/>
    <w:basedOn w:val="a"/>
    <w:next w:val="a"/>
    <w:link w:val="af"/>
    <w:semiHidden/>
    <w:unhideWhenUsed/>
    <w:rsid w:val="00DF2855"/>
  </w:style>
  <w:style w:type="character" w:customStyle="1" w:styleId="af">
    <w:name w:val="日付 (文字)"/>
    <w:basedOn w:val="a1"/>
    <w:link w:val="ae"/>
    <w:semiHidden/>
    <w:rsid w:val="00DF2855"/>
    <w:rPr>
      <w:rFonts w:ascii="ＭＳ 明朝"/>
      <w:kern w:val="2"/>
      <w:sz w:val="21"/>
      <w:szCs w:val="24"/>
    </w:rPr>
  </w:style>
  <w:style w:type="character" w:styleId="af0">
    <w:name w:val="Hyperlink"/>
    <w:basedOn w:val="a1"/>
    <w:uiPriority w:val="99"/>
    <w:semiHidden/>
    <w:unhideWhenUsed/>
    <w:rsid w:val="00CB67BF"/>
    <w:rPr>
      <w:color w:val="0000FF"/>
      <w:u w:val="single"/>
    </w:rPr>
  </w:style>
  <w:style w:type="paragraph" w:styleId="af1">
    <w:name w:val="List Paragraph"/>
    <w:basedOn w:val="a"/>
    <w:uiPriority w:val="34"/>
    <w:qFormat/>
    <w:rsid w:val="00A748F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501875">
      <w:bodyDiv w:val="1"/>
      <w:marLeft w:val="0"/>
      <w:marRight w:val="0"/>
      <w:marTop w:val="0"/>
      <w:marBottom w:val="0"/>
      <w:divBdr>
        <w:top w:val="none" w:sz="0" w:space="0" w:color="auto"/>
        <w:left w:val="none" w:sz="0" w:space="0" w:color="auto"/>
        <w:bottom w:val="none" w:sz="0" w:space="0" w:color="auto"/>
        <w:right w:val="none" w:sz="0" w:space="0" w:color="auto"/>
      </w:divBdr>
    </w:div>
    <w:div w:id="892422272">
      <w:bodyDiv w:val="1"/>
      <w:marLeft w:val="0"/>
      <w:marRight w:val="0"/>
      <w:marTop w:val="0"/>
      <w:marBottom w:val="0"/>
      <w:divBdr>
        <w:top w:val="none" w:sz="0" w:space="0" w:color="auto"/>
        <w:left w:val="none" w:sz="0" w:space="0" w:color="auto"/>
        <w:bottom w:val="none" w:sz="0" w:space="0" w:color="auto"/>
        <w:right w:val="none" w:sz="0" w:space="0" w:color="auto"/>
      </w:divBdr>
      <w:divsChild>
        <w:div w:id="1337154688">
          <w:marLeft w:val="0"/>
          <w:marRight w:val="0"/>
          <w:marTop w:val="0"/>
          <w:marBottom w:val="0"/>
          <w:divBdr>
            <w:top w:val="none" w:sz="0" w:space="0" w:color="auto"/>
            <w:left w:val="none" w:sz="0" w:space="0" w:color="auto"/>
            <w:bottom w:val="none" w:sz="0" w:space="0" w:color="auto"/>
            <w:right w:val="none" w:sz="0" w:space="0" w:color="auto"/>
          </w:divBdr>
          <w:divsChild>
            <w:div w:id="1111975240">
              <w:marLeft w:val="0"/>
              <w:marRight w:val="0"/>
              <w:marTop w:val="0"/>
              <w:marBottom w:val="0"/>
              <w:divBdr>
                <w:top w:val="none" w:sz="0" w:space="0" w:color="auto"/>
                <w:left w:val="none" w:sz="0" w:space="0" w:color="auto"/>
                <w:bottom w:val="none" w:sz="0" w:space="0" w:color="auto"/>
                <w:right w:val="none" w:sz="0" w:space="0" w:color="auto"/>
              </w:divBdr>
              <w:divsChild>
                <w:div w:id="507140231">
                  <w:marLeft w:val="0"/>
                  <w:marRight w:val="0"/>
                  <w:marTop w:val="0"/>
                  <w:marBottom w:val="0"/>
                  <w:divBdr>
                    <w:top w:val="none" w:sz="0" w:space="0" w:color="auto"/>
                    <w:left w:val="none" w:sz="0" w:space="0" w:color="auto"/>
                    <w:bottom w:val="none" w:sz="0" w:space="0" w:color="auto"/>
                    <w:right w:val="none" w:sz="0" w:space="0" w:color="auto"/>
                  </w:divBdr>
                  <w:divsChild>
                    <w:div w:id="1142387804">
                      <w:marLeft w:val="0"/>
                      <w:marRight w:val="0"/>
                      <w:marTop w:val="0"/>
                      <w:marBottom w:val="0"/>
                      <w:divBdr>
                        <w:top w:val="none" w:sz="0" w:space="0" w:color="auto"/>
                        <w:left w:val="none" w:sz="0" w:space="0" w:color="auto"/>
                        <w:bottom w:val="none" w:sz="0" w:space="0" w:color="auto"/>
                        <w:right w:val="none" w:sz="0" w:space="0" w:color="auto"/>
                      </w:divBdr>
                      <w:divsChild>
                        <w:div w:id="48961813">
                          <w:marLeft w:val="0"/>
                          <w:marRight w:val="0"/>
                          <w:marTop w:val="0"/>
                          <w:marBottom w:val="0"/>
                          <w:divBdr>
                            <w:top w:val="none" w:sz="0" w:space="0" w:color="auto"/>
                            <w:left w:val="none" w:sz="0" w:space="0" w:color="auto"/>
                            <w:bottom w:val="none" w:sz="0" w:space="0" w:color="auto"/>
                            <w:right w:val="none" w:sz="0" w:space="0" w:color="auto"/>
                          </w:divBdr>
                          <w:divsChild>
                            <w:div w:id="418916808">
                              <w:marLeft w:val="0"/>
                              <w:marRight w:val="0"/>
                              <w:marTop w:val="0"/>
                              <w:marBottom w:val="0"/>
                              <w:divBdr>
                                <w:top w:val="none" w:sz="0" w:space="0" w:color="auto"/>
                                <w:left w:val="none" w:sz="0" w:space="0" w:color="auto"/>
                                <w:bottom w:val="none" w:sz="0" w:space="0" w:color="auto"/>
                                <w:right w:val="none" w:sz="0" w:space="0" w:color="auto"/>
                              </w:divBdr>
                              <w:divsChild>
                                <w:div w:id="15553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291707">
              <w:marLeft w:val="0"/>
              <w:marRight w:val="0"/>
              <w:marTop w:val="0"/>
              <w:marBottom w:val="0"/>
              <w:divBdr>
                <w:top w:val="none" w:sz="0" w:space="0" w:color="auto"/>
                <w:left w:val="none" w:sz="0" w:space="0" w:color="auto"/>
                <w:bottom w:val="none" w:sz="0" w:space="0" w:color="auto"/>
                <w:right w:val="none" w:sz="0" w:space="0" w:color="auto"/>
              </w:divBdr>
              <w:divsChild>
                <w:div w:id="2030059666">
                  <w:marLeft w:val="0"/>
                  <w:marRight w:val="0"/>
                  <w:marTop w:val="0"/>
                  <w:marBottom w:val="0"/>
                  <w:divBdr>
                    <w:top w:val="none" w:sz="0" w:space="0" w:color="auto"/>
                    <w:left w:val="none" w:sz="0" w:space="0" w:color="auto"/>
                    <w:bottom w:val="none" w:sz="0" w:space="0" w:color="auto"/>
                    <w:right w:val="none" w:sz="0" w:space="0" w:color="auto"/>
                  </w:divBdr>
                  <w:divsChild>
                    <w:div w:id="613484592">
                      <w:marLeft w:val="0"/>
                      <w:marRight w:val="0"/>
                      <w:marTop w:val="0"/>
                      <w:marBottom w:val="0"/>
                      <w:divBdr>
                        <w:top w:val="none" w:sz="0" w:space="0" w:color="auto"/>
                        <w:left w:val="none" w:sz="0" w:space="0" w:color="auto"/>
                        <w:bottom w:val="none" w:sz="0" w:space="0" w:color="auto"/>
                        <w:right w:val="none" w:sz="0" w:space="0" w:color="auto"/>
                      </w:divBdr>
                    </w:div>
                    <w:div w:id="789593079">
                      <w:marLeft w:val="0"/>
                      <w:marRight w:val="0"/>
                      <w:marTop w:val="0"/>
                      <w:marBottom w:val="0"/>
                      <w:divBdr>
                        <w:top w:val="none" w:sz="0" w:space="0" w:color="auto"/>
                        <w:left w:val="none" w:sz="0" w:space="0" w:color="auto"/>
                        <w:bottom w:val="none" w:sz="0" w:space="0" w:color="auto"/>
                        <w:right w:val="none" w:sz="0" w:space="0" w:color="auto"/>
                      </w:divBdr>
                    </w:div>
                    <w:div w:id="450714012">
                      <w:marLeft w:val="0"/>
                      <w:marRight w:val="0"/>
                      <w:marTop w:val="0"/>
                      <w:marBottom w:val="0"/>
                      <w:divBdr>
                        <w:top w:val="none" w:sz="0" w:space="0" w:color="auto"/>
                        <w:left w:val="none" w:sz="0" w:space="0" w:color="auto"/>
                        <w:bottom w:val="none" w:sz="0" w:space="0" w:color="auto"/>
                        <w:right w:val="none" w:sz="0" w:space="0" w:color="auto"/>
                      </w:divBdr>
                    </w:div>
                    <w:div w:id="1384912189">
                      <w:marLeft w:val="0"/>
                      <w:marRight w:val="0"/>
                      <w:marTop w:val="0"/>
                      <w:marBottom w:val="0"/>
                      <w:divBdr>
                        <w:top w:val="none" w:sz="0" w:space="0" w:color="auto"/>
                        <w:left w:val="none" w:sz="0" w:space="0" w:color="auto"/>
                        <w:bottom w:val="none" w:sz="0" w:space="0" w:color="auto"/>
                        <w:right w:val="none" w:sz="0" w:space="0" w:color="auto"/>
                      </w:divBdr>
                    </w:div>
                    <w:div w:id="1484588292">
                      <w:marLeft w:val="0"/>
                      <w:marRight w:val="0"/>
                      <w:marTop w:val="0"/>
                      <w:marBottom w:val="0"/>
                      <w:divBdr>
                        <w:top w:val="none" w:sz="0" w:space="0" w:color="auto"/>
                        <w:left w:val="none" w:sz="0" w:space="0" w:color="auto"/>
                        <w:bottom w:val="none" w:sz="0" w:space="0" w:color="auto"/>
                        <w:right w:val="none" w:sz="0" w:space="0" w:color="auto"/>
                      </w:divBdr>
                    </w:div>
                    <w:div w:id="2127919364">
                      <w:marLeft w:val="0"/>
                      <w:marRight w:val="0"/>
                      <w:marTop w:val="0"/>
                      <w:marBottom w:val="0"/>
                      <w:divBdr>
                        <w:top w:val="none" w:sz="0" w:space="0" w:color="auto"/>
                        <w:left w:val="none" w:sz="0" w:space="0" w:color="auto"/>
                        <w:bottom w:val="none" w:sz="0" w:space="0" w:color="auto"/>
                        <w:right w:val="none" w:sz="0" w:space="0" w:color="auto"/>
                      </w:divBdr>
                    </w:div>
                    <w:div w:id="1167285568">
                      <w:marLeft w:val="0"/>
                      <w:marRight w:val="0"/>
                      <w:marTop w:val="0"/>
                      <w:marBottom w:val="0"/>
                      <w:divBdr>
                        <w:top w:val="none" w:sz="0" w:space="0" w:color="auto"/>
                        <w:left w:val="none" w:sz="0" w:space="0" w:color="auto"/>
                        <w:bottom w:val="none" w:sz="0" w:space="0" w:color="auto"/>
                        <w:right w:val="none" w:sz="0" w:space="0" w:color="auto"/>
                      </w:divBdr>
                    </w:div>
                    <w:div w:id="230240044">
                      <w:marLeft w:val="0"/>
                      <w:marRight w:val="0"/>
                      <w:marTop w:val="0"/>
                      <w:marBottom w:val="0"/>
                      <w:divBdr>
                        <w:top w:val="none" w:sz="0" w:space="0" w:color="auto"/>
                        <w:left w:val="none" w:sz="0" w:space="0" w:color="auto"/>
                        <w:bottom w:val="none" w:sz="0" w:space="0" w:color="auto"/>
                        <w:right w:val="none" w:sz="0" w:space="0" w:color="auto"/>
                      </w:divBdr>
                    </w:div>
                    <w:div w:id="1283151097">
                      <w:marLeft w:val="0"/>
                      <w:marRight w:val="0"/>
                      <w:marTop w:val="0"/>
                      <w:marBottom w:val="0"/>
                      <w:divBdr>
                        <w:top w:val="none" w:sz="0" w:space="0" w:color="auto"/>
                        <w:left w:val="none" w:sz="0" w:space="0" w:color="auto"/>
                        <w:bottom w:val="none" w:sz="0" w:space="0" w:color="auto"/>
                        <w:right w:val="none" w:sz="0" w:space="0" w:color="auto"/>
                      </w:divBdr>
                    </w:div>
                    <w:div w:id="2012487950">
                      <w:marLeft w:val="0"/>
                      <w:marRight w:val="0"/>
                      <w:marTop w:val="0"/>
                      <w:marBottom w:val="0"/>
                      <w:divBdr>
                        <w:top w:val="none" w:sz="0" w:space="0" w:color="auto"/>
                        <w:left w:val="none" w:sz="0" w:space="0" w:color="auto"/>
                        <w:bottom w:val="none" w:sz="0" w:space="0" w:color="auto"/>
                        <w:right w:val="none" w:sz="0" w:space="0" w:color="auto"/>
                      </w:divBdr>
                    </w:div>
                    <w:div w:id="670059973">
                      <w:marLeft w:val="0"/>
                      <w:marRight w:val="0"/>
                      <w:marTop w:val="0"/>
                      <w:marBottom w:val="0"/>
                      <w:divBdr>
                        <w:top w:val="none" w:sz="0" w:space="0" w:color="auto"/>
                        <w:left w:val="none" w:sz="0" w:space="0" w:color="auto"/>
                        <w:bottom w:val="none" w:sz="0" w:space="0" w:color="auto"/>
                        <w:right w:val="none" w:sz="0" w:space="0" w:color="auto"/>
                      </w:divBdr>
                    </w:div>
                    <w:div w:id="808206884">
                      <w:marLeft w:val="0"/>
                      <w:marRight w:val="0"/>
                      <w:marTop w:val="0"/>
                      <w:marBottom w:val="0"/>
                      <w:divBdr>
                        <w:top w:val="none" w:sz="0" w:space="0" w:color="auto"/>
                        <w:left w:val="none" w:sz="0" w:space="0" w:color="auto"/>
                        <w:bottom w:val="none" w:sz="0" w:space="0" w:color="auto"/>
                        <w:right w:val="none" w:sz="0" w:space="0" w:color="auto"/>
                      </w:divBdr>
                    </w:div>
                    <w:div w:id="2091659657">
                      <w:marLeft w:val="0"/>
                      <w:marRight w:val="0"/>
                      <w:marTop w:val="0"/>
                      <w:marBottom w:val="0"/>
                      <w:divBdr>
                        <w:top w:val="none" w:sz="0" w:space="0" w:color="auto"/>
                        <w:left w:val="none" w:sz="0" w:space="0" w:color="auto"/>
                        <w:bottom w:val="none" w:sz="0" w:space="0" w:color="auto"/>
                        <w:right w:val="none" w:sz="0" w:space="0" w:color="auto"/>
                      </w:divBdr>
                    </w:div>
                    <w:div w:id="1509522863">
                      <w:marLeft w:val="0"/>
                      <w:marRight w:val="0"/>
                      <w:marTop w:val="0"/>
                      <w:marBottom w:val="0"/>
                      <w:divBdr>
                        <w:top w:val="none" w:sz="0" w:space="0" w:color="auto"/>
                        <w:left w:val="none" w:sz="0" w:space="0" w:color="auto"/>
                        <w:bottom w:val="none" w:sz="0" w:space="0" w:color="auto"/>
                        <w:right w:val="none" w:sz="0" w:space="0" w:color="auto"/>
                      </w:divBdr>
                    </w:div>
                    <w:div w:id="1260599326">
                      <w:marLeft w:val="0"/>
                      <w:marRight w:val="0"/>
                      <w:marTop w:val="0"/>
                      <w:marBottom w:val="0"/>
                      <w:divBdr>
                        <w:top w:val="none" w:sz="0" w:space="0" w:color="auto"/>
                        <w:left w:val="none" w:sz="0" w:space="0" w:color="auto"/>
                        <w:bottom w:val="none" w:sz="0" w:space="0" w:color="auto"/>
                        <w:right w:val="none" w:sz="0" w:space="0" w:color="auto"/>
                      </w:divBdr>
                    </w:div>
                    <w:div w:id="880089751">
                      <w:marLeft w:val="0"/>
                      <w:marRight w:val="0"/>
                      <w:marTop w:val="0"/>
                      <w:marBottom w:val="0"/>
                      <w:divBdr>
                        <w:top w:val="none" w:sz="0" w:space="0" w:color="auto"/>
                        <w:left w:val="none" w:sz="0" w:space="0" w:color="auto"/>
                        <w:bottom w:val="none" w:sz="0" w:space="0" w:color="auto"/>
                        <w:right w:val="none" w:sz="0" w:space="0" w:color="auto"/>
                      </w:divBdr>
                      <w:divsChild>
                        <w:div w:id="1741056726">
                          <w:marLeft w:val="0"/>
                          <w:marRight w:val="0"/>
                          <w:marTop w:val="0"/>
                          <w:marBottom w:val="0"/>
                          <w:divBdr>
                            <w:top w:val="none" w:sz="0" w:space="0" w:color="auto"/>
                            <w:left w:val="none" w:sz="0" w:space="0" w:color="auto"/>
                            <w:bottom w:val="none" w:sz="0" w:space="0" w:color="auto"/>
                            <w:right w:val="none" w:sz="0" w:space="0" w:color="auto"/>
                          </w:divBdr>
                        </w:div>
                      </w:divsChild>
                    </w:div>
                    <w:div w:id="569926579">
                      <w:marLeft w:val="0"/>
                      <w:marRight w:val="0"/>
                      <w:marTop w:val="0"/>
                      <w:marBottom w:val="0"/>
                      <w:divBdr>
                        <w:top w:val="none" w:sz="0" w:space="0" w:color="auto"/>
                        <w:left w:val="none" w:sz="0" w:space="0" w:color="auto"/>
                        <w:bottom w:val="none" w:sz="0" w:space="0" w:color="auto"/>
                        <w:right w:val="none" w:sz="0" w:space="0" w:color="auto"/>
                      </w:divBdr>
                    </w:div>
                    <w:div w:id="1612080450">
                      <w:marLeft w:val="0"/>
                      <w:marRight w:val="0"/>
                      <w:marTop w:val="0"/>
                      <w:marBottom w:val="0"/>
                      <w:divBdr>
                        <w:top w:val="none" w:sz="0" w:space="0" w:color="auto"/>
                        <w:left w:val="none" w:sz="0" w:space="0" w:color="auto"/>
                        <w:bottom w:val="none" w:sz="0" w:space="0" w:color="auto"/>
                        <w:right w:val="none" w:sz="0" w:space="0" w:color="auto"/>
                      </w:divBdr>
                    </w:div>
                    <w:div w:id="773867473">
                      <w:marLeft w:val="0"/>
                      <w:marRight w:val="0"/>
                      <w:marTop w:val="0"/>
                      <w:marBottom w:val="0"/>
                      <w:divBdr>
                        <w:top w:val="none" w:sz="0" w:space="0" w:color="auto"/>
                        <w:left w:val="none" w:sz="0" w:space="0" w:color="auto"/>
                        <w:bottom w:val="none" w:sz="0" w:space="0" w:color="auto"/>
                        <w:right w:val="none" w:sz="0" w:space="0" w:color="auto"/>
                      </w:divBdr>
                    </w:div>
                    <w:div w:id="846866666">
                      <w:marLeft w:val="0"/>
                      <w:marRight w:val="0"/>
                      <w:marTop w:val="0"/>
                      <w:marBottom w:val="0"/>
                      <w:divBdr>
                        <w:top w:val="none" w:sz="0" w:space="0" w:color="auto"/>
                        <w:left w:val="none" w:sz="0" w:space="0" w:color="auto"/>
                        <w:bottom w:val="none" w:sz="0" w:space="0" w:color="auto"/>
                        <w:right w:val="none" w:sz="0" w:space="0" w:color="auto"/>
                      </w:divBdr>
                    </w:div>
                    <w:div w:id="841242725">
                      <w:marLeft w:val="0"/>
                      <w:marRight w:val="0"/>
                      <w:marTop w:val="0"/>
                      <w:marBottom w:val="0"/>
                      <w:divBdr>
                        <w:top w:val="none" w:sz="0" w:space="0" w:color="auto"/>
                        <w:left w:val="none" w:sz="0" w:space="0" w:color="auto"/>
                        <w:bottom w:val="none" w:sz="0" w:space="0" w:color="auto"/>
                        <w:right w:val="none" w:sz="0" w:space="0" w:color="auto"/>
                      </w:divBdr>
                    </w:div>
                    <w:div w:id="978846240">
                      <w:marLeft w:val="0"/>
                      <w:marRight w:val="0"/>
                      <w:marTop w:val="0"/>
                      <w:marBottom w:val="0"/>
                      <w:divBdr>
                        <w:top w:val="none" w:sz="0" w:space="0" w:color="auto"/>
                        <w:left w:val="none" w:sz="0" w:space="0" w:color="auto"/>
                        <w:bottom w:val="none" w:sz="0" w:space="0" w:color="auto"/>
                        <w:right w:val="none" w:sz="0" w:space="0" w:color="auto"/>
                      </w:divBdr>
                    </w:div>
                    <w:div w:id="288174042">
                      <w:marLeft w:val="0"/>
                      <w:marRight w:val="0"/>
                      <w:marTop w:val="0"/>
                      <w:marBottom w:val="0"/>
                      <w:divBdr>
                        <w:top w:val="none" w:sz="0" w:space="0" w:color="auto"/>
                        <w:left w:val="none" w:sz="0" w:space="0" w:color="auto"/>
                        <w:bottom w:val="none" w:sz="0" w:space="0" w:color="auto"/>
                        <w:right w:val="none" w:sz="0" w:space="0" w:color="auto"/>
                      </w:divBdr>
                    </w:div>
                    <w:div w:id="1575967347">
                      <w:marLeft w:val="0"/>
                      <w:marRight w:val="0"/>
                      <w:marTop w:val="0"/>
                      <w:marBottom w:val="0"/>
                      <w:divBdr>
                        <w:top w:val="none" w:sz="0" w:space="0" w:color="auto"/>
                        <w:left w:val="none" w:sz="0" w:space="0" w:color="auto"/>
                        <w:bottom w:val="none" w:sz="0" w:space="0" w:color="auto"/>
                        <w:right w:val="none" w:sz="0" w:space="0" w:color="auto"/>
                      </w:divBdr>
                    </w:div>
                    <w:div w:id="1247619285">
                      <w:marLeft w:val="0"/>
                      <w:marRight w:val="0"/>
                      <w:marTop w:val="0"/>
                      <w:marBottom w:val="0"/>
                      <w:divBdr>
                        <w:top w:val="none" w:sz="0" w:space="0" w:color="auto"/>
                        <w:left w:val="none" w:sz="0" w:space="0" w:color="auto"/>
                        <w:bottom w:val="none" w:sz="0" w:space="0" w:color="auto"/>
                        <w:right w:val="none" w:sz="0" w:space="0" w:color="auto"/>
                      </w:divBdr>
                      <w:divsChild>
                        <w:div w:id="222109250">
                          <w:marLeft w:val="0"/>
                          <w:marRight w:val="0"/>
                          <w:marTop w:val="0"/>
                          <w:marBottom w:val="0"/>
                          <w:divBdr>
                            <w:top w:val="none" w:sz="0" w:space="0" w:color="auto"/>
                            <w:left w:val="none" w:sz="0" w:space="0" w:color="auto"/>
                            <w:bottom w:val="none" w:sz="0" w:space="0" w:color="auto"/>
                            <w:right w:val="none" w:sz="0" w:space="0" w:color="auto"/>
                          </w:divBdr>
                          <w:divsChild>
                            <w:div w:id="1015694865">
                              <w:marLeft w:val="0"/>
                              <w:marRight w:val="0"/>
                              <w:marTop w:val="0"/>
                              <w:marBottom w:val="0"/>
                              <w:divBdr>
                                <w:top w:val="none" w:sz="0" w:space="0" w:color="auto"/>
                                <w:left w:val="none" w:sz="0" w:space="0" w:color="auto"/>
                                <w:bottom w:val="none" w:sz="0" w:space="0" w:color="auto"/>
                                <w:right w:val="none" w:sz="0" w:space="0" w:color="auto"/>
                              </w:divBdr>
                              <w:divsChild>
                                <w:div w:id="688066226">
                                  <w:marLeft w:val="0"/>
                                  <w:marRight w:val="0"/>
                                  <w:marTop w:val="0"/>
                                  <w:marBottom w:val="0"/>
                                  <w:divBdr>
                                    <w:top w:val="none" w:sz="0" w:space="0" w:color="auto"/>
                                    <w:left w:val="none" w:sz="0" w:space="0" w:color="auto"/>
                                    <w:bottom w:val="none" w:sz="0" w:space="0" w:color="auto"/>
                                    <w:right w:val="none" w:sz="0" w:space="0" w:color="auto"/>
                                  </w:divBdr>
                                  <w:divsChild>
                                    <w:div w:id="1211958043">
                                      <w:marLeft w:val="0"/>
                                      <w:marRight w:val="0"/>
                                      <w:marTop w:val="0"/>
                                      <w:marBottom w:val="0"/>
                                      <w:divBdr>
                                        <w:top w:val="none" w:sz="0" w:space="0" w:color="auto"/>
                                        <w:left w:val="none" w:sz="0" w:space="0" w:color="auto"/>
                                        <w:bottom w:val="none" w:sz="0" w:space="0" w:color="auto"/>
                                        <w:right w:val="none" w:sz="0" w:space="0" w:color="auto"/>
                                      </w:divBdr>
                                      <w:divsChild>
                                        <w:div w:id="1158961090">
                                          <w:marLeft w:val="0"/>
                                          <w:marRight w:val="0"/>
                                          <w:marTop w:val="0"/>
                                          <w:marBottom w:val="0"/>
                                          <w:divBdr>
                                            <w:top w:val="none" w:sz="0" w:space="0" w:color="auto"/>
                                            <w:left w:val="none" w:sz="0" w:space="0" w:color="auto"/>
                                            <w:bottom w:val="none" w:sz="0" w:space="0" w:color="auto"/>
                                            <w:right w:val="none" w:sz="0" w:space="0" w:color="auto"/>
                                          </w:divBdr>
                                          <w:divsChild>
                                            <w:div w:id="577640892">
                                              <w:marLeft w:val="0"/>
                                              <w:marRight w:val="0"/>
                                              <w:marTop w:val="0"/>
                                              <w:marBottom w:val="0"/>
                                              <w:divBdr>
                                                <w:top w:val="none" w:sz="0" w:space="0" w:color="auto"/>
                                                <w:left w:val="none" w:sz="0" w:space="0" w:color="auto"/>
                                                <w:bottom w:val="none" w:sz="0" w:space="0" w:color="auto"/>
                                                <w:right w:val="none" w:sz="0" w:space="0" w:color="auto"/>
                                              </w:divBdr>
                                              <w:divsChild>
                                                <w:div w:id="908029931">
                                                  <w:marLeft w:val="0"/>
                                                  <w:marRight w:val="0"/>
                                                  <w:marTop w:val="0"/>
                                                  <w:marBottom w:val="0"/>
                                                  <w:divBdr>
                                                    <w:top w:val="none" w:sz="0" w:space="0" w:color="auto"/>
                                                    <w:left w:val="none" w:sz="0" w:space="0" w:color="auto"/>
                                                    <w:bottom w:val="none" w:sz="0" w:space="0" w:color="auto"/>
                                                    <w:right w:val="none" w:sz="0" w:space="0" w:color="auto"/>
                                                  </w:divBdr>
                                                  <w:divsChild>
                                                    <w:div w:id="2120487293">
                                                      <w:marLeft w:val="0"/>
                                                      <w:marRight w:val="0"/>
                                                      <w:marTop w:val="0"/>
                                                      <w:marBottom w:val="0"/>
                                                      <w:divBdr>
                                                        <w:top w:val="none" w:sz="0" w:space="0" w:color="auto"/>
                                                        <w:left w:val="none" w:sz="0" w:space="0" w:color="auto"/>
                                                        <w:bottom w:val="none" w:sz="0" w:space="0" w:color="auto"/>
                                                        <w:right w:val="none" w:sz="0" w:space="0" w:color="auto"/>
                                                      </w:divBdr>
                                                    </w:div>
                                                    <w:div w:id="2126922623">
                                                      <w:marLeft w:val="0"/>
                                                      <w:marRight w:val="0"/>
                                                      <w:marTop w:val="0"/>
                                                      <w:marBottom w:val="0"/>
                                                      <w:divBdr>
                                                        <w:top w:val="none" w:sz="0" w:space="0" w:color="auto"/>
                                                        <w:left w:val="none" w:sz="0" w:space="0" w:color="auto"/>
                                                        <w:bottom w:val="none" w:sz="0" w:space="0" w:color="auto"/>
                                                        <w:right w:val="none" w:sz="0" w:space="0" w:color="auto"/>
                                                      </w:divBdr>
                                                    </w:div>
                                                    <w:div w:id="1956323246">
                                                      <w:marLeft w:val="0"/>
                                                      <w:marRight w:val="0"/>
                                                      <w:marTop w:val="0"/>
                                                      <w:marBottom w:val="0"/>
                                                      <w:divBdr>
                                                        <w:top w:val="none" w:sz="0" w:space="0" w:color="auto"/>
                                                        <w:left w:val="none" w:sz="0" w:space="0" w:color="auto"/>
                                                        <w:bottom w:val="none" w:sz="0" w:space="0" w:color="auto"/>
                                                        <w:right w:val="none" w:sz="0" w:space="0" w:color="auto"/>
                                                      </w:divBdr>
                                                    </w:div>
                                                    <w:div w:id="1472943707">
                                                      <w:marLeft w:val="0"/>
                                                      <w:marRight w:val="0"/>
                                                      <w:marTop w:val="0"/>
                                                      <w:marBottom w:val="0"/>
                                                      <w:divBdr>
                                                        <w:top w:val="none" w:sz="0" w:space="0" w:color="auto"/>
                                                        <w:left w:val="none" w:sz="0" w:space="0" w:color="auto"/>
                                                        <w:bottom w:val="none" w:sz="0" w:space="0" w:color="auto"/>
                                                        <w:right w:val="none" w:sz="0" w:space="0" w:color="auto"/>
                                                      </w:divBdr>
                                                    </w:div>
                                                    <w:div w:id="87695220">
                                                      <w:marLeft w:val="0"/>
                                                      <w:marRight w:val="0"/>
                                                      <w:marTop w:val="0"/>
                                                      <w:marBottom w:val="0"/>
                                                      <w:divBdr>
                                                        <w:top w:val="none" w:sz="0" w:space="0" w:color="auto"/>
                                                        <w:left w:val="none" w:sz="0" w:space="0" w:color="auto"/>
                                                        <w:bottom w:val="none" w:sz="0" w:space="0" w:color="auto"/>
                                                        <w:right w:val="none" w:sz="0" w:space="0" w:color="auto"/>
                                                      </w:divBdr>
                                                    </w:div>
                                                    <w:div w:id="616788865">
                                                      <w:marLeft w:val="0"/>
                                                      <w:marRight w:val="0"/>
                                                      <w:marTop w:val="0"/>
                                                      <w:marBottom w:val="0"/>
                                                      <w:divBdr>
                                                        <w:top w:val="none" w:sz="0" w:space="0" w:color="auto"/>
                                                        <w:left w:val="none" w:sz="0" w:space="0" w:color="auto"/>
                                                        <w:bottom w:val="none" w:sz="0" w:space="0" w:color="auto"/>
                                                        <w:right w:val="none" w:sz="0" w:space="0" w:color="auto"/>
                                                      </w:divBdr>
                                                    </w:div>
                                                    <w:div w:id="940259289">
                                                      <w:marLeft w:val="0"/>
                                                      <w:marRight w:val="0"/>
                                                      <w:marTop w:val="0"/>
                                                      <w:marBottom w:val="0"/>
                                                      <w:divBdr>
                                                        <w:top w:val="none" w:sz="0" w:space="0" w:color="auto"/>
                                                        <w:left w:val="none" w:sz="0" w:space="0" w:color="auto"/>
                                                        <w:bottom w:val="none" w:sz="0" w:space="0" w:color="auto"/>
                                                        <w:right w:val="none" w:sz="0" w:space="0" w:color="auto"/>
                                                      </w:divBdr>
                                                    </w:div>
                                                    <w:div w:id="557016828">
                                                      <w:marLeft w:val="0"/>
                                                      <w:marRight w:val="0"/>
                                                      <w:marTop w:val="0"/>
                                                      <w:marBottom w:val="0"/>
                                                      <w:divBdr>
                                                        <w:top w:val="none" w:sz="0" w:space="0" w:color="auto"/>
                                                        <w:left w:val="none" w:sz="0" w:space="0" w:color="auto"/>
                                                        <w:bottom w:val="none" w:sz="0" w:space="0" w:color="auto"/>
                                                        <w:right w:val="none" w:sz="0" w:space="0" w:color="auto"/>
                                                      </w:divBdr>
                                                    </w:div>
                                                    <w:div w:id="89930001">
                                                      <w:marLeft w:val="0"/>
                                                      <w:marRight w:val="0"/>
                                                      <w:marTop w:val="0"/>
                                                      <w:marBottom w:val="0"/>
                                                      <w:divBdr>
                                                        <w:top w:val="none" w:sz="0" w:space="0" w:color="auto"/>
                                                        <w:left w:val="none" w:sz="0" w:space="0" w:color="auto"/>
                                                        <w:bottom w:val="none" w:sz="0" w:space="0" w:color="auto"/>
                                                        <w:right w:val="none" w:sz="0" w:space="0" w:color="auto"/>
                                                      </w:divBdr>
                                                    </w:div>
                                                    <w:div w:id="1542016192">
                                                      <w:marLeft w:val="0"/>
                                                      <w:marRight w:val="0"/>
                                                      <w:marTop w:val="0"/>
                                                      <w:marBottom w:val="0"/>
                                                      <w:divBdr>
                                                        <w:top w:val="none" w:sz="0" w:space="0" w:color="auto"/>
                                                        <w:left w:val="none" w:sz="0" w:space="0" w:color="auto"/>
                                                        <w:bottom w:val="none" w:sz="0" w:space="0" w:color="auto"/>
                                                        <w:right w:val="none" w:sz="0" w:space="0" w:color="auto"/>
                                                      </w:divBdr>
                                                    </w:div>
                                                    <w:div w:id="121076605">
                                                      <w:marLeft w:val="0"/>
                                                      <w:marRight w:val="0"/>
                                                      <w:marTop w:val="0"/>
                                                      <w:marBottom w:val="0"/>
                                                      <w:divBdr>
                                                        <w:top w:val="none" w:sz="0" w:space="0" w:color="auto"/>
                                                        <w:left w:val="none" w:sz="0" w:space="0" w:color="auto"/>
                                                        <w:bottom w:val="none" w:sz="0" w:space="0" w:color="auto"/>
                                                        <w:right w:val="none" w:sz="0" w:space="0" w:color="auto"/>
                                                      </w:divBdr>
                                                    </w:div>
                                                    <w:div w:id="206769083">
                                                      <w:marLeft w:val="0"/>
                                                      <w:marRight w:val="0"/>
                                                      <w:marTop w:val="0"/>
                                                      <w:marBottom w:val="0"/>
                                                      <w:divBdr>
                                                        <w:top w:val="none" w:sz="0" w:space="0" w:color="auto"/>
                                                        <w:left w:val="none" w:sz="0" w:space="0" w:color="auto"/>
                                                        <w:bottom w:val="none" w:sz="0" w:space="0" w:color="auto"/>
                                                        <w:right w:val="none" w:sz="0" w:space="0" w:color="auto"/>
                                                      </w:divBdr>
                                                    </w:div>
                                                    <w:div w:id="67306896">
                                                      <w:marLeft w:val="0"/>
                                                      <w:marRight w:val="0"/>
                                                      <w:marTop w:val="0"/>
                                                      <w:marBottom w:val="0"/>
                                                      <w:divBdr>
                                                        <w:top w:val="none" w:sz="0" w:space="0" w:color="auto"/>
                                                        <w:left w:val="none" w:sz="0" w:space="0" w:color="auto"/>
                                                        <w:bottom w:val="none" w:sz="0" w:space="0" w:color="auto"/>
                                                        <w:right w:val="none" w:sz="0" w:space="0" w:color="auto"/>
                                                      </w:divBdr>
                                                    </w:div>
                                                    <w:div w:id="2112582910">
                                                      <w:marLeft w:val="0"/>
                                                      <w:marRight w:val="0"/>
                                                      <w:marTop w:val="0"/>
                                                      <w:marBottom w:val="0"/>
                                                      <w:divBdr>
                                                        <w:top w:val="none" w:sz="0" w:space="0" w:color="auto"/>
                                                        <w:left w:val="none" w:sz="0" w:space="0" w:color="auto"/>
                                                        <w:bottom w:val="none" w:sz="0" w:space="0" w:color="auto"/>
                                                        <w:right w:val="none" w:sz="0" w:space="0" w:color="auto"/>
                                                      </w:divBdr>
                                                    </w:div>
                                                    <w:div w:id="1891182197">
                                                      <w:marLeft w:val="0"/>
                                                      <w:marRight w:val="0"/>
                                                      <w:marTop w:val="0"/>
                                                      <w:marBottom w:val="0"/>
                                                      <w:divBdr>
                                                        <w:top w:val="none" w:sz="0" w:space="0" w:color="auto"/>
                                                        <w:left w:val="none" w:sz="0" w:space="0" w:color="auto"/>
                                                        <w:bottom w:val="none" w:sz="0" w:space="0" w:color="auto"/>
                                                        <w:right w:val="none" w:sz="0" w:space="0" w:color="auto"/>
                                                      </w:divBdr>
                                                    </w:div>
                                                    <w:div w:id="1785731406">
                                                      <w:marLeft w:val="0"/>
                                                      <w:marRight w:val="0"/>
                                                      <w:marTop w:val="0"/>
                                                      <w:marBottom w:val="0"/>
                                                      <w:divBdr>
                                                        <w:top w:val="none" w:sz="0" w:space="0" w:color="auto"/>
                                                        <w:left w:val="none" w:sz="0" w:space="0" w:color="auto"/>
                                                        <w:bottom w:val="none" w:sz="0" w:space="0" w:color="auto"/>
                                                        <w:right w:val="none" w:sz="0" w:space="0" w:color="auto"/>
                                                      </w:divBdr>
                                                    </w:div>
                                                    <w:div w:id="1653291652">
                                                      <w:marLeft w:val="0"/>
                                                      <w:marRight w:val="0"/>
                                                      <w:marTop w:val="0"/>
                                                      <w:marBottom w:val="0"/>
                                                      <w:divBdr>
                                                        <w:top w:val="none" w:sz="0" w:space="0" w:color="auto"/>
                                                        <w:left w:val="none" w:sz="0" w:space="0" w:color="auto"/>
                                                        <w:bottom w:val="none" w:sz="0" w:space="0" w:color="auto"/>
                                                        <w:right w:val="none" w:sz="0" w:space="0" w:color="auto"/>
                                                      </w:divBdr>
                                                    </w:div>
                                                    <w:div w:id="79564760">
                                                      <w:marLeft w:val="0"/>
                                                      <w:marRight w:val="0"/>
                                                      <w:marTop w:val="0"/>
                                                      <w:marBottom w:val="0"/>
                                                      <w:divBdr>
                                                        <w:top w:val="none" w:sz="0" w:space="0" w:color="auto"/>
                                                        <w:left w:val="none" w:sz="0" w:space="0" w:color="auto"/>
                                                        <w:bottom w:val="none" w:sz="0" w:space="0" w:color="auto"/>
                                                        <w:right w:val="none" w:sz="0" w:space="0" w:color="auto"/>
                                                      </w:divBdr>
                                                    </w:div>
                                                    <w:div w:id="1645696391">
                                                      <w:marLeft w:val="0"/>
                                                      <w:marRight w:val="0"/>
                                                      <w:marTop w:val="0"/>
                                                      <w:marBottom w:val="0"/>
                                                      <w:divBdr>
                                                        <w:top w:val="none" w:sz="0" w:space="0" w:color="auto"/>
                                                        <w:left w:val="none" w:sz="0" w:space="0" w:color="auto"/>
                                                        <w:bottom w:val="none" w:sz="0" w:space="0" w:color="auto"/>
                                                        <w:right w:val="none" w:sz="0" w:space="0" w:color="auto"/>
                                                      </w:divBdr>
                                                    </w:div>
                                                    <w:div w:id="1049962490">
                                                      <w:marLeft w:val="0"/>
                                                      <w:marRight w:val="0"/>
                                                      <w:marTop w:val="0"/>
                                                      <w:marBottom w:val="0"/>
                                                      <w:divBdr>
                                                        <w:top w:val="none" w:sz="0" w:space="0" w:color="auto"/>
                                                        <w:left w:val="none" w:sz="0" w:space="0" w:color="auto"/>
                                                        <w:bottom w:val="none" w:sz="0" w:space="0" w:color="auto"/>
                                                        <w:right w:val="none" w:sz="0" w:space="0" w:color="auto"/>
                                                      </w:divBdr>
                                                    </w:div>
                                                    <w:div w:id="760224539">
                                                      <w:marLeft w:val="0"/>
                                                      <w:marRight w:val="0"/>
                                                      <w:marTop w:val="0"/>
                                                      <w:marBottom w:val="0"/>
                                                      <w:divBdr>
                                                        <w:top w:val="none" w:sz="0" w:space="0" w:color="auto"/>
                                                        <w:left w:val="none" w:sz="0" w:space="0" w:color="auto"/>
                                                        <w:bottom w:val="none" w:sz="0" w:space="0" w:color="auto"/>
                                                        <w:right w:val="none" w:sz="0" w:space="0" w:color="auto"/>
                                                      </w:divBdr>
                                                    </w:div>
                                                    <w:div w:id="2049987077">
                                                      <w:marLeft w:val="0"/>
                                                      <w:marRight w:val="0"/>
                                                      <w:marTop w:val="0"/>
                                                      <w:marBottom w:val="0"/>
                                                      <w:divBdr>
                                                        <w:top w:val="none" w:sz="0" w:space="0" w:color="auto"/>
                                                        <w:left w:val="none" w:sz="0" w:space="0" w:color="auto"/>
                                                        <w:bottom w:val="none" w:sz="0" w:space="0" w:color="auto"/>
                                                        <w:right w:val="none" w:sz="0" w:space="0" w:color="auto"/>
                                                      </w:divBdr>
                                                    </w:div>
                                                    <w:div w:id="870531741">
                                                      <w:marLeft w:val="0"/>
                                                      <w:marRight w:val="0"/>
                                                      <w:marTop w:val="0"/>
                                                      <w:marBottom w:val="0"/>
                                                      <w:divBdr>
                                                        <w:top w:val="none" w:sz="0" w:space="0" w:color="auto"/>
                                                        <w:left w:val="none" w:sz="0" w:space="0" w:color="auto"/>
                                                        <w:bottom w:val="none" w:sz="0" w:space="0" w:color="auto"/>
                                                        <w:right w:val="none" w:sz="0" w:space="0" w:color="auto"/>
                                                      </w:divBdr>
                                                    </w:div>
                                                    <w:div w:id="404761447">
                                                      <w:marLeft w:val="0"/>
                                                      <w:marRight w:val="0"/>
                                                      <w:marTop w:val="0"/>
                                                      <w:marBottom w:val="0"/>
                                                      <w:divBdr>
                                                        <w:top w:val="none" w:sz="0" w:space="0" w:color="auto"/>
                                                        <w:left w:val="none" w:sz="0" w:space="0" w:color="auto"/>
                                                        <w:bottom w:val="none" w:sz="0" w:space="0" w:color="auto"/>
                                                        <w:right w:val="none" w:sz="0" w:space="0" w:color="auto"/>
                                                      </w:divBdr>
                                                    </w:div>
                                                    <w:div w:id="663242103">
                                                      <w:marLeft w:val="0"/>
                                                      <w:marRight w:val="0"/>
                                                      <w:marTop w:val="0"/>
                                                      <w:marBottom w:val="0"/>
                                                      <w:divBdr>
                                                        <w:top w:val="none" w:sz="0" w:space="0" w:color="auto"/>
                                                        <w:left w:val="none" w:sz="0" w:space="0" w:color="auto"/>
                                                        <w:bottom w:val="none" w:sz="0" w:space="0" w:color="auto"/>
                                                        <w:right w:val="none" w:sz="0" w:space="0" w:color="auto"/>
                                                      </w:divBdr>
                                                    </w:div>
                                                    <w:div w:id="2076514331">
                                                      <w:marLeft w:val="0"/>
                                                      <w:marRight w:val="0"/>
                                                      <w:marTop w:val="0"/>
                                                      <w:marBottom w:val="0"/>
                                                      <w:divBdr>
                                                        <w:top w:val="none" w:sz="0" w:space="0" w:color="auto"/>
                                                        <w:left w:val="none" w:sz="0" w:space="0" w:color="auto"/>
                                                        <w:bottom w:val="none" w:sz="0" w:space="0" w:color="auto"/>
                                                        <w:right w:val="none" w:sz="0" w:space="0" w:color="auto"/>
                                                      </w:divBdr>
                                                    </w:div>
                                                    <w:div w:id="15791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377288">
                          <w:marLeft w:val="0"/>
                          <w:marRight w:val="0"/>
                          <w:marTop w:val="0"/>
                          <w:marBottom w:val="0"/>
                          <w:divBdr>
                            <w:top w:val="none" w:sz="0" w:space="0" w:color="auto"/>
                            <w:left w:val="none" w:sz="0" w:space="0" w:color="auto"/>
                            <w:bottom w:val="none" w:sz="0" w:space="0" w:color="auto"/>
                            <w:right w:val="none" w:sz="0" w:space="0" w:color="auto"/>
                          </w:divBdr>
                          <w:divsChild>
                            <w:div w:id="1757508274">
                              <w:marLeft w:val="0"/>
                              <w:marRight w:val="0"/>
                              <w:marTop w:val="0"/>
                              <w:marBottom w:val="0"/>
                              <w:divBdr>
                                <w:top w:val="none" w:sz="0" w:space="0" w:color="auto"/>
                                <w:left w:val="none" w:sz="0" w:space="0" w:color="auto"/>
                                <w:bottom w:val="none" w:sz="0" w:space="0" w:color="auto"/>
                                <w:right w:val="none" w:sz="0" w:space="0" w:color="auto"/>
                              </w:divBdr>
                              <w:divsChild>
                                <w:div w:id="1757747678">
                                  <w:marLeft w:val="0"/>
                                  <w:marRight w:val="0"/>
                                  <w:marTop w:val="0"/>
                                  <w:marBottom w:val="0"/>
                                  <w:divBdr>
                                    <w:top w:val="none" w:sz="0" w:space="0" w:color="auto"/>
                                    <w:left w:val="none" w:sz="0" w:space="0" w:color="auto"/>
                                    <w:bottom w:val="none" w:sz="0" w:space="0" w:color="auto"/>
                                    <w:right w:val="none" w:sz="0" w:space="0" w:color="auto"/>
                                  </w:divBdr>
                                  <w:divsChild>
                                    <w:div w:id="858003704">
                                      <w:marLeft w:val="0"/>
                                      <w:marRight w:val="0"/>
                                      <w:marTop w:val="0"/>
                                      <w:marBottom w:val="0"/>
                                      <w:divBdr>
                                        <w:top w:val="none" w:sz="0" w:space="0" w:color="auto"/>
                                        <w:left w:val="none" w:sz="0" w:space="0" w:color="auto"/>
                                        <w:bottom w:val="none" w:sz="0" w:space="0" w:color="auto"/>
                                        <w:right w:val="none" w:sz="0" w:space="0" w:color="auto"/>
                                      </w:divBdr>
                                      <w:divsChild>
                                        <w:div w:id="15735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15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meda\My%20Documents\&#24179;&#25104;22&#24180;&#24230;&#12473;&#12479;&#12452;&#12523;.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A4029-5054-44BC-86D6-52D44B0E1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平成22年度スタイル.dot</Template>
  <TotalTime>1141</TotalTime>
  <Pages>1</Pages>
  <Words>162</Words>
  <Characters>927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臼井 里佳</cp:lastModifiedBy>
  <cp:revision>313</cp:revision>
  <cp:lastPrinted>2018-05-31T05:28:00Z</cp:lastPrinted>
  <dcterms:created xsi:type="dcterms:W3CDTF">2017-09-11T02:45:00Z</dcterms:created>
  <dcterms:modified xsi:type="dcterms:W3CDTF">2018-05-31T05:32:00Z</dcterms:modified>
</cp:coreProperties>
</file>